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436C" w14:textId="77777777" w:rsidR="00AB617D" w:rsidRPr="00FD485C" w:rsidRDefault="00AB617D" w:rsidP="000B386A">
      <w:pPr>
        <w:pStyle w:val="Header1Titlepage"/>
      </w:pPr>
    </w:p>
    <w:p w14:paraId="0038670C" w14:textId="77777777" w:rsidR="005134B5" w:rsidRPr="00FD485C" w:rsidRDefault="005134B5" w:rsidP="000B386A">
      <w:pPr>
        <w:pStyle w:val="Header1Titlepage"/>
      </w:pPr>
    </w:p>
    <w:p w14:paraId="0ED5DE8D" w14:textId="77777777" w:rsidR="00CF0511" w:rsidRPr="000F0CFF" w:rsidRDefault="00896199">
      <w:pPr>
        <w:rPr>
          <w:rFonts w:ascii="Outfit" w:hAnsi="Outfit" w:cs="Outfit"/>
          <w:b/>
          <w:bCs/>
          <w:color w:val="082B40" w:themeColor="text2"/>
          <w:kern w:val="0"/>
          <w:sz w:val="80"/>
          <w:szCs w:val="80"/>
          <w:lang w:val="en-US"/>
        </w:rPr>
      </w:pPr>
      <w:r>
        <w:rPr>
          <w:rFonts w:ascii="Outfit" w:hAnsi="Outfit" w:cs="Outfit"/>
          <w:b/>
          <w:bCs/>
          <w:color w:val="082B40" w:themeColor="text2"/>
          <w:kern w:val="0"/>
          <w:sz w:val="80"/>
          <w:szCs w:val="80"/>
          <w:lang w:val="en-US"/>
        </w:rPr>
        <w:t>France E-Invoicing Mandate</w:t>
      </w:r>
      <w:r w:rsidR="000F0CFF">
        <w:rPr>
          <w:rFonts w:ascii="Outfit" w:hAnsi="Outfit" w:cs="Outfit"/>
          <w:b/>
          <w:bCs/>
          <w:color w:val="082B40" w:themeColor="text2"/>
          <w:kern w:val="0"/>
          <w:sz w:val="80"/>
          <w:szCs w:val="80"/>
          <w:lang w:val="en-US"/>
        </w:rPr>
        <w:br/>
      </w:r>
    </w:p>
    <w:p w14:paraId="3DC77AA0" w14:textId="77777777" w:rsidR="00092C6F" w:rsidRDefault="00896199" w:rsidP="00896199">
      <w:pPr>
        <w:rPr>
          <w:rFonts w:ascii="DM Sans 18pt 18pt Medium" w:hAnsi="DM Sans 18pt 18pt Medium" w:cs="DM Sans 18pt 18pt Medium"/>
          <w:color w:val="38A5E0" w:themeColor="accent1"/>
          <w:kern w:val="0"/>
          <w:sz w:val="48"/>
          <w:szCs w:val="48"/>
          <w:lang w:val="en-GB"/>
        </w:rPr>
      </w:pPr>
      <w:r w:rsidRPr="00896199">
        <w:rPr>
          <w:rFonts w:ascii="DM Sans 18pt 18pt Medium" w:hAnsi="DM Sans 18pt 18pt Medium" w:cs="DM Sans 18pt 18pt Medium"/>
          <w:color w:val="38A5E0" w:themeColor="accent1"/>
          <w:kern w:val="0"/>
          <w:sz w:val="48"/>
          <w:szCs w:val="48"/>
          <w:lang w:val="en-GB"/>
        </w:rPr>
        <w:t xml:space="preserve">Identity Verification &amp; </w:t>
      </w:r>
    </w:p>
    <w:p w14:paraId="28B82533" w14:textId="77777777" w:rsidR="00896199" w:rsidRDefault="00896199" w:rsidP="00896199">
      <w:pPr>
        <w:rPr>
          <w:rFonts w:ascii="DM Sans 18pt 18pt Medium" w:hAnsi="DM Sans 18pt 18pt Medium" w:cs="DM Sans 18pt 18pt Medium"/>
          <w:color w:val="38A5E0" w:themeColor="accent1"/>
          <w:kern w:val="0"/>
          <w:sz w:val="48"/>
          <w:szCs w:val="48"/>
          <w:lang w:val="en-GB"/>
        </w:rPr>
      </w:pPr>
      <w:r w:rsidRPr="00896199">
        <w:rPr>
          <w:rFonts w:ascii="DM Sans 18pt 18pt Medium" w:hAnsi="DM Sans 18pt 18pt Medium" w:cs="DM Sans 18pt 18pt Medium"/>
          <w:color w:val="38A5E0" w:themeColor="accent1"/>
          <w:kern w:val="0"/>
          <w:sz w:val="48"/>
          <w:szCs w:val="48"/>
          <w:lang w:val="en-GB"/>
        </w:rPr>
        <w:t>Central Directory Registration</w:t>
      </w:r>
    </w:p>
    <w:p w14:paraId="3B77CFBF" w14:textId="77777777" w:rsidR="00092C6F" w:rsidRDefault="00092C6F" w:rsidP="00896199">
      <w:pPr>
        <w:rPr>
          <w:rFonts w:ascii="DM Sans 18pt 18pt Medium" w:hAnsi="DM Sans 18pt 18pt Medium" w:cs="DM Sans 18pt 18pt Medium"/>
          <w:color w:val="38A5E0" w:themeColor="accent1"/>
          <w:kern w:val="0"/>
          <w:sz w:val="48"/>
          <w:szCs w:val="48"/>
          <w:lang w:val="en-GB"/>
        </w:rPr>
      </w:pPr>
    </w:p>
    <w:p w14:paraId="7E69B164" w14:textId="77777777" w:rsidR="00092C6F" w:rsidRDefault="00092C6F" w:rsidP="00896199">
      <w:pPr>
        <w:rPr>
          <w:rFonts w:ascii="DM Sans 18pt 18pt Medium" w:hAnsi="DM Sans 18pt 18pt Medium" w:cs="DM Sans 18pt 18pt Medium"/>
          <w:color w:val="38A5E0" w:themeColor="accent1"/>
          <w:kern w:val="0"/>
          <w:sz w:val="48"/>
          <w:szCs w:val="48"/>
          <w:lang w:val="en-GB"/>
        </w:rPr>
      </w:pPr>
    </w:p>
    <w:p w14:paraId="37C755D2" w14:textId="77777777" w:rsidR="00092C6F" w:rsidRPr="00092C6F" w:rsidRDefault="00092C6F" w:rsidP="00896199">
      <w:pPr>
        <w:rPr>
          <w:rFonts w:ascii="DM Sans 18pt 18pt Medium" w:hAnsi="DM Sans 18pt 18pt Medium" w:cs="DM Sans 18pt 18pt Medium"/>
          <w:color w:val="FF8E00" w:themeColor="accent4"/>
          <w:kern w:val="0"/>
          <w:sz w:val="32"/>
          <w:szCs w:val="32"/>
          <w:lang w:val="en-GB"/>
        </w:rPr>
      </w:pPr>
      <w:r>
        <w:rPr>
          <w:rFonts w:ascii="DM Sans 18pt 18pt Medium" w:hAnsi="DM Sans 18pt 18pt Medium" w:cs="DM Sans 18pt 18pt Medium"/>
          <w:color w:val="FF8E00" w:themeColor="accent4"/>
          <w:kern w:val="0"/>
          <w:sz w:val="32"/>
          <w:szCs w:val="32"/>
          <w:lang w:val="en-GB"/>
        </w:rPr>
        <w:t xml:space="preserve">Guide for </w:t>
      </w:r>
      <w:r w:rsidR="00922D3C">
        <w:rPr>
          <w:rFonts w:ascii="DM Sans 18pt 18pt Medium" w:hAnsi="DM Sans 18pt 18pt Medium" w:cs="DM Sans 18pt 18pt Medium"/>
          <w:color w:val="FF8E00" w:themeColor="accent4"/>
          <w:kern w:val="0"/>
          <w:sz w:val="32"/>
          <w:szCs w:val="32"/>
          <w:lang w:val="en-GB"/>
        </w:rPr>
        <w:t>End-Users</w:t>
      </w:r>
    </w:p>
    <w:p w14:paraId="753422F1" w14:textId="77777777" w:rsidR="00346E68" w:rsidRPr="000F0CFF" w:rsidRDefault="00346E68">
      <w:pPr>
        <w:rPr>
          <w:rFonts w:ascii="DM Sans 18pt 18pt Medium" w:hAnsi="DM Sans 18pt 18pt Medium" w:cs="DM Sans 18pt 18pt Medium"/>
          <w:color w:val="F28D12"/>
          <w:kern w:val="0"/>
          <w:sz w:val="48"/>
          <w:szCs w:val="48"/>
          <w:lang w:val="en-US"/>
        </w:rPr>
      </w:pPr>
      <w:r w:rsidRPr="000F0CFF">
        <w:rPr>
          <w:color w:val="F28D12"/>
          <w:lang w:val="en-US"/>
        </w:rPr>
        <w:br w:type="page"/>
      </w:r>
    </w:p>
    <w:p w14:paraId="6C2D6698" w14:textId="77777777" w:rsidR="00393385" w:rsidRDefault="00896199" w:rsidP="00111EA2">
      <w:pPr>
        <w:pStyle w:val="Introduction"/>
      </w:pPr>
      <w:r w:rsidRPr="00111EA2">
        <w:rPr>
          <w:lang w:val="en-GB"/>
        </w:rPr>
        <w:lastRenderedPageBreak/>
        <w:t>This guide explains the identity verification process</w:t>
      </w:r>
      <w:r w:rsidR="003874FB">
        <w:rPr>
          <w:lang w:val="en-GB"/>
        </w:rPr>
        <w:t>, Dynatos</w:t>
      </w:r>
      <w:r w:rsidRPr="00111EA2">
        <w:rPr>
          <w:lang w:val="en-GB"/>
        </w:rPr>
        <w:t xml:space="preserve"> must facilitate for each </w:t>
      </w:r>
      <w:r w:rsidR="003874FB">
        <w:rPr>
          <w:lang w:val="en-GB"/>
        </w:rPr>
        <w:t>customer</w:t>
      </w:r>
      <w:r w:rsidR="00111EA2" w:rsidRPr="00111EA2">
        <w:rPr>
          <w:lang w:val="en-GB"/>
        </w:rPr>
        <w:t xml:space="preserve"> Routty </w:t>
      </w:r>
      <w:r w:rsidRPr="00111EA2">
        <w:rPr>
          <w:lang w:val="en-GB"/>
        </w:rPr>
        <w:t>onboard</w:t>
      </w:r>
      <w:r w:rsidR="00111EA2" w:rsidRPr="00111EA2">
        <w:rPr>
          <w:lang w:val="en-GB"/>
        </w:rPr>
        <w:t>s</w:t>
      </w:r>
      <w:r w:rsidRPr="00111EA2">
        <w:rPr>
          <w:lang w:val="en-GB"/>
        </w:rPr>
        <w:t xml:space="preserve"> </w:t>
      </w:r>
      <w:r w:rsidR="00111EA2" w:rsidRPr="00111EA2">
        <w:rPr>
          <w:lang w:val="en-GB"/>
        </w:rPr>
        <w:t xml:space="preserve">for the French e-Invoicing Mandate, using </w:t>
      </w:r>
      <w:r w:rsidRPr="00111EA2">
        <w:rPr>
          <w:lang w:val="en-GB"/>
        </w:rPr>
        <w:t xml:space="preserve">Sovos </w:t>
      </w:r>
      <w:r w:rsidR="00111EA2" w:rsidRPr="00111EA2">
        <w:rPr>
          <w:lang w:val="en-GB"/>
        </w:rPr>
        <w:t>as the Agree</w:t>
      </w:r>
      <w:r w:rsidR="00111EA2">
        <w:rPr>
          <w:lang w:val="en-GB"/>
        </w:rPr>
        <w:t>d</w:t>
      </w:r>
      <w:r w:rsidR="00111EA2" w:rsidRPr="00111EA2">
        <w:rPr>
          <w:lang w:val="en-GB"/>
        </w:rPr>
        <w:t xml:space="preserve"> Platfrom (Plat</w:t>
      </w:r>
      <w:r w:rsidR="00111EA2">
        <w:rPr>
          <w:lang w:val="en-GB"/>
        </w:rPr>
        <w:t>e</w:t>
      </w:r>
      <w:r w:rsidR="00111EA2" w:rsidRPr="00111EA2">
        <w:rPr>
          <w:lang w:val="en-GB"/>
        </w:rPr>
        <w:t>form</w:t>
      </w:r>
      <w:r w:rsidR="00111EA2">
        <w:rPr>
          <w:lang w:val="en-GB"/>
        </w:rPr>
        <w:t>e</w:t>
      </w:r>
      <w:r w:rsidR="00111EA2" w:rsidRPr="00111EA2">
        <w:rPr>
          <w:lang w:val="en-GB"/>
        </w:rPr>
        <w:t xml:space="preserve"> Agré</w:t>
      </w:r>
      <w:r w:rsidR="00111EA2">
        <w:rPr>
          <w:lang w:val="en-GB"/>
        </w:rPr>
        <w:t>é</w:t>
      </w:r>
      <w:r w:rsidR="00111EA2" w:rsidRPr="00111EA2">
        <w:rPr>
          <w:lang w:val="en-GB"/>
        </w:rPr>
        <w:t>e</w:t>
      </w:r>
      <w:r w:rsidR="00111EA2">
        <w:rPr>
          <w:lang w:val="en-GB"/>
        </w:rPr>
        <w:t>, PA</w:t>
      </w:r>
      <w:r w:rsidR="00111EA2" w:rsidRPr="00111EA2">
        <w:rPr>
          <w:lang w:val="en-GB"/>
        </w:rPr>
        <w:t xml:space="preserve">).  </w:t>
      </w:r>
      <w:r w:rsidRPr="00111EA2">
        <w:t xml:space="preserve">These steps are required under French law. They apply whether onboarding during the pilot or ahead of the mandatory </w:t>
      </w:r>
    </w:p>
    <w:p w14:paraId="24C5B667" w14:textId="77777777" w:rsidR="00896199" w:rsidRPr="00111EA2" w:rsidRDefault="00896199" w:rsidP="00111EA2">
      <w:pPr>
        <w:pStyle w:val="Introduction"/>
      </w:pPr>
      <w:r w:rsidRPr="00111EA2">
        <w:t>1 September 2026 go-live.</w:t>
      </w:r>
    </w:p>
    <w:p w14:paraId="4FF35785" w14:textId="77777777" w:rsidR="00896199" w:rsidRPr="00896199" w:rsidRDefault="00896199" w:rsidP="00FF47E2">
      <w:pPr>
        <w:rPr>
          <w:lang w:val="en-US"/>
        </w:rPr>
      </w:pPr>
    </w:p>
    <w:p w14:paraId="45717BCF" w14:textId="77777777" w:rsidR="00896199" w:rsidRPr="00896199" w:rsidRDefault="00896199" w:rsidP="00FF47E2">
      <w:pPr>
        <w:rPr>
          <w:lang w:val="en-US"/>
        </w:rPr>
      </w:pPr>
    </w:p>
    <w:p w14:paraId="2DA77CA8" w14:textId="77777777" w:rsidR="00896199" w:rsidRDefault="00896199" w:rsidP="00FF47E2">
      <w:pPr>
        <w:rPr>
          <w:lang w:val="en-US"/>
        </w:rPr>
      </w:pPr>
      <w:r w:rsidRPr="00896199">
        <w:rPr>
          <w:lang w:val="en-US"/>
        </w:rPr>
        <w:t>This guide covers:</w:t>
      </w:r>
    </w:p>
    <w:p w14:paraId="0D660550" w14:textId="77777777" w:rsidR="00111EA2" w:rsidRPr="00896199" w:rsidRDefault="00111EA2" w:rsidP="00FF47E2">
      <w:pPr>
        <w:rPr>
          <w:lang w:val="en-US"/>
        </w:rPr>
      </w:pPr>
    </w:p>
    <w:p w14:paraId="1DE67E18" w14:textId="77777777" w:rsidR="00896199" w:rsidRPr="00FF47E2" w:rsidRDefault="00896199" w:rsidP="00FF47E2">
      <w:pPr>
        <w:pStyle w:val="Bulletedlistbiggerlineheigt"/>
      </w:pPr>
      <w:r w:rsidRPr="00FF47E2">
        <w:t xml:space="preserve">Electronic addresses for </w:t>
      </w:r>
      <w:r w:rsidR="003874FB">
        <w:t>our customers</w:t>
      </w:r>
      <w:r w:rsidRPr="00FF47E2">
        <w:t xml:space="preserve"> to receive inbound e-invoices</w:t>
      </w:r>
    </w:p>
    <w:p w14:paraId="2E8022C1" w14:textId="77777777" w:rsidR="00896199" w:rsidRPr="00FF47E2" w:rsidRDefault="00896199" w:rsidP="00FF47E2">
      <w:pPr>
        <w:pStyle w:val="Bulletedlistbiggerlineheigt"/>
      </w:pPr>
      <w:r w:rsidRPr="00FF47E2">
        <w:t>Why identity verification is required and what it involves</w:t>
      </w:r>
    </w:p>
    <w:p w14:paraId="04C21D42" w14:textId="77777777" w:rsidR="00896199" w:rsidRPr="00FF47E2" w:rsidRDefault="00896199" w:rsidP="00FF47E2">
      <w:pPr>
        <w:pStyle w:val="Bulletedlistbiggerlineheigt"/>
      </w:pPr>
      <w:r w:rsidRPr="00FF47E2">
        <w:t>The current manual</w:t>
      </w:r>
    </w:p>
    <w:p w14:paraId="25E929F8" w14:textId="77777777" w:rsidR="00896199" w:rsidRPr="00FF47E2" w:rsidRDefault="00896199" w:rsidP="00FF47E2">
      <w:pPr>
        <w:pStyle w:val="Bulletedlistbiggerlineheigt"/>
      </w:pPr>
      <w:r w:rsidRPr="00FF47E2">
        <w:t xml:space="preserve">The information </w:t>
      </w:r>
      <w:r w:rsidR="00393385">
        <w:t>we</w:t>
      </w:r>
      <w:r w:rsidRPr="00FF47E2">
        <w:t xml:space="preserve"> need to collect from </w:t>
      </w:r>
      <w:r w:rsidR="00393385">
        <w:t>you</w:t>
      </w:r>
    </w:p>
    <w:p w14:paraId="7CFBE362" w14:textId="77777777" w:rsidR="00896199" w:rsidRPr="00896199" w:rsidRDefault="00896199" w:rsidP="00896199">
      <w:pPr>
        <w:pStyle w:val="Heading1"/>
      </w:pPr>
    </w:p>
    <w:p w14:paraId="664F3410" w14:textId="77777777" w:rsidR="00896199" w:rsidRPr="00896199" w:rsidRDefault="00896199" w:rsidP="00896199">
      <w:pPr>
        <w:pStyle w:val="Heading1"/>
        <w:numPr>
          <w:ilvl w:val="0"/>
          <w:numId w:val="36"/>
        </w:numPr>
      </w:pPr>
      <w:r w:rsidRPr="00896199">
        <w:t xml:space="preserve">Your </w:t>
      </w:r>
      <w:r w:rsidR="00092C6F">
        <w:t>E</w:t>
      </w:r>
      <w:r w:rsidRPr="00896199">
        <w:t xml:space="preserve">lectronic Address for </w:t>
      </w:r>
      <w:r w:rsidR="00092C6F">
        <w:t>r</w:t>
      </w:r>
      <w:r w:rsidRPr="00896199">
        <w:t xml:space="preserve">eceiving </w:t>
      </w:r>
      <w:r w:rsidR="00092C6F">
        <w:t>i</w:t>
      </w:r>
      <w:r w:rsidRPr="00896199">
        <w:t>nvoices</w:t>
      </w:r>
    </w:p>
    <w:p w14:paraId="078D479F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</w:p>
    <w:p w14:paraId="52015143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GB"/>
        </w:rPr>
      </w:pPr>
      <w:r w:rsidRPr="00896199">
        <w:rPr>
          <w:lang w:val="en-GB"/>
        </w:rPr>
        <w:t xml:space="preserve">Each of </w:t>
      </w:r>
      <w:r w:rsidR="003874FB">
        <w:rPr>
          <w:lang w:val="en-GB"/>
        </w:rPr>
        <w:t xml:space="preserve">our customers </w:t>
      </w:r>
      <w:r w:rsidRPr="00896199">
        <w:rPr>
          <w:lang w:val="en-GB"/>
        </w:rPr>
        <w:t>in scope must have at least one electronic address registered in the French Central Directory. This is how their suppliers route e-invoices to them. Without it, they cannot receive e-invoices from 1 September 2026.</w:t>
      </w:r>
    </w:p>
    <w:p w14:paraId="17976184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GB"/>
        </w:rPr>
      </w:pPr>
    </w:p>
    <w:p w14:paraId="2584C731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GB"/>
        </w:rPr>
      </w:pPr>
      <w:r w:rsidRPr="00896199">
        <w:rPr>
          <w:lang w:val="en-GB"/>
        </w:rPr>
        <w:t xml:space="preserve">For full details and guidance, please see section 1.4.5 of tax authority documentation XP Z12-014. </w:t>
      </w:r>
    </w:p>
    <w:p w14:paraId="71DA6C27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GB"/>
        </w:rPr>
      </w:pPr>
    </w:p>
    <w:p w14:paraId="63740DB3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GB"/>
        </w:rPr>
      </w:pPr>
      <w:r w:rsidRPr="00896199">
        <w:rPr>
          <w:lang w:val="en-GB"/>
        </w:rPr>
        <w:t>Electronic addresses are based on the SIREN/SIRET number and take one of four formats:</w:t>
      </w:r>
    </w:p>
    <w:p w14:paraId="763E7DB1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</w:p>
    <w:tbl>
      <w:tblPr>
        <w:tblW w:w="9028" w:type="dxa"/>
        <w:tblInd w:w="-3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1"/>
        <w:gridCol w:w="6227"/>
      </w:tblGrid>
      <w:tr w:rsidR="00896199" w:rsidRPr="00896199" w14:paraId="31DA67C7" w14:textId="77777777" w:rsidTr="00FF47E2">
        <w:trPr>
          <w:trHeight w:val="806"/>
        </w:trPr>
        <w:tc>
          <w:tcPr>
            <w:tcW w:w="2801" w:type="dxa"/>
            <w:shd w:val="clear" w:color="auto" w:fill="090D31"/>
          </w:tcPr>
          <w:p w14:paraId="5668DE32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lang w:val="en-US"/>
              </w:rPr>
            </w:pPr>
          </w:p>
          <w:p w14:paraId="1020F76A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Format</w:t>
            </w:r>
          </w:p>
        </w:tc>
        <w:tc>
          <w:tcPr>
            <w:tcW w:w="6227" w:type="dxa"/>
            <w:shd w:val="clear" w:color="auto" w:fill="090D31"/>
          </w:tcPr>
          <w:p w14:paraId="5BC0496A" w14:textId="77777777" w:rsidR="00896199" w:rsidRPr="00896199" w:rsidRDefault="00896199" w:rsidP="00896199">
            <w:pPr>
              <w:tabs>
                <w:tab w:val="clear" w:pos="851"/>
                <w:tab w:val="clear" w:pos="1701"/>
              </w:tabs>
              <w:rPr>
                <w:lang w:val="en-US"/>
              </w:rPr>
            </w:pPr>
          </w:p>
          <w:p w14:paraId="7ACD5247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Description / When to use</w:t>
            </w:r>
          </w:p>
        </w:tc>
      </w:tr>
      <w:tr w:rsidR="00896199" w:rsidRPr="00896199" w14:paraId="76855CD8" w14:textId="77777777" w:rsidTr="00FF47E2">
        <w:trPr>
          <w:trHeight w:val="809"/>
        </w:trPr>
        <w:tc>
          <w:tcPr>
            <w:tcW w:w="2801" w:type="dxa"/>
          </w:tcPr>
          <w:p w14:paraId="22CC0C0B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lang w:val="en-US"/>
              </w:rPr>
            </w:pPr>
          </w:p>
          <w:p w14:paraId="08F6D82B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SIREN (9 digits)</w:t>
            </w:r>
          </w:p>
        </w:tc>
        <w:tc>
          <w:tcPr>
            <w:tcW w:w="6227" w:type="dxa"/>
          </w:tcPr>
          <w:p w14:paraId="00CF98C1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3723E141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>Default entry. Suitable for most companies.</w:t>
            </w:r>
          </w:p>
        </w:tc>
      </w:tr>
      <w:tr w:rsidR="00896199" w:rsidRPr="00896199" w14:paraId="70190B77" w14:textId="77777777" w:rsidTr="00FF47E2">
        <w:trPr>
          <w:trHeight w:val="1096"/>
        </w:trPr>
        <w:tc>
          <w:tcPr>
            <w:tcW w:w="2801" w:type="dxa"/>
            <w:shd w:val="clear" w:color="auto" w:fill="F1F7FA"/>
          </w:tcPr>
          <w:p w14:paraId="7547B4CA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lang w:val="en-US"/>
              </w:rPr>
            </w:pPr>
          </w:p>
          <w:p w14:paraId="5AEF9FFE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SIREN_SIRET (9+5 digits)</w:t>
            </w:r>
          </w:p>
        </w:tc>
        <w:tc>
          <w:tcPr>
            <w:tcW w:w="6227" w:type="dxa"/>
            <w:shd w:val="clear" w:color="auto" w:fill="F1F7FA"/>
          </w:tcPr>
          <w:p w14:paraId="35D9C1CB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7DEC5F82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>Use when invoices need routing to a specific establishment of a single Legal Entity (e.g. head office vs. other premises).</w:t>
            </w:r>
          </w:p>
        </w:tc>
      </w:tr>
      <w:tr w:rsidR="00896199" w:rsidRPr="00896199" w14:paraId="1B8AEA23" w14:textId="77777777" w:rsidTr="00FF47E2">
        <w:trPr>
          <w:trHeight w:val="1098"/>
        </w:trPr>
        <w:tc>
          <w:tcPr>
            <w:tcW w:w="2801" w:type="dxa"/>
          </w:tcPr>
          <w:p w14:paraId="0BD9BD35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lang w:val="en-US"/>
              </w:rPr>
            </w:pPr>
          </w:p>
          <w:p w14:paraId="3B3C602A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SIREN_SIRET_ROUTING CODE</w:t>
            </w:r>
          </w:p>
        </w:tc>
        <w:tc>
          <w:tcPr>
            <w:tcW w:w="6227" w:type="dxa"/>
          </w:tcPr>
          <w:p w14:paraId="1641F0CB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7ABF64CC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>9+5 digits plus an identifier (e.g. a GLN). Use when invoices need routing to a specific department.</w:t>
            </w:r>
          </w:p>
        </w:tc>
      </w:tr>
      <w:tr w:rsidR="00896199" w:rsidRPr="00896199" w14:paraId="24D5414C" w14:textId="77777777" w:rsidTr="00FF47E2">
        <w:trPr>
          <w:trHeight w:val="1097"/>
        </w:trPr>
        <w:tc>
          <w:tcPr>
            <w:tcW w:w="2801" w:type="dxa"/>
            <w:shd w:val="clear" w:color="auto" w:fill="F1F7FA"/>
          </w:tcPr>
          <w:p w14:paraId="3B44F624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lang w:val="en-US"/>
              </w:rPr>
            </w:pPr>
          </w:p>
          <w:p w14:paraId="5FA38A1C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284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SIREN_SUFFIX</w:t>
            </w:r>
          </w:p>
        </w:tc>
        <w:tc>
          <w:tcPr>
            <w:tcW w:w="6227" w:type="dxa"/>
            <w:shd w:val="clear" w:color="auto" w:fill="F1F7FA"/>
          </w:tcPr>
          <w:p w14:paraId="1FF63582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436F6DD4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>9 digits plus a custom string. Use to segregate invoice flows within an organization.</w:t>
            </w:r>
          </w:p>
        </w:tc>
      </w:tr>
    </w:tbl>
    <w:p w14:paraId="2436CDF0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</w:p>
    <w:p w14:paraId="6587350B" w14:textId="77777777" w:rsidR="00896199" w:rsidRDefault="00896199" w:rsidP="00FF47E2">
      <w:pPr>
        <w:pStyle w:val="Heading4"/>
      </w:pPr>
      <w:r w:rsidRPr="00896199">
        <w:lastRenderedPageBreak/>
        <w:t>About the Central Directory - what you may already see</w:t>
      </w:r>
    </w:p>
    <w:p w14:paraId="0F0AE46E" w14:textId="77777777" w:rsidR="00FF47E2" w:rsidRPr="00FF47E2" w:rsidRDefault="00FF47E2" w:rsidP="00FF47E2"/>
    <w:p w14:paraId="2FEA05FC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  <w:r w:rsidRPr="00896199">
        <w:rPr>
          <w:lang w:val="en-US"/>
        </w:rPr>
        <w:t xml:space="preserve">If you search for </w:t>
      </w:r>
      <w:r w:rsidR="00111EA2">
        <w:rPr>
          <w:lang w:val="en-US"/>
        </w:rPr>
        <w:t>a</w:t>
      </w:r>
      <w:r w:rsidRPr="00896199">
        <w:rPr>
          <w:lang w:val="en-US"/>
        </w:rPr>
        <w:t xml:space="preserve"> </w:t>
      </w:r>
      <w:r w:rsidR="00111EA2">
        <w:rPr>
          <w:lang w:val="en-US"/>
        </w:rPr>
        <w:t xml:space="preserve">company </w:t>
      </w:r>
      <w:r w:rsidRPr="00896199">
        <w:rPr>
          <w:lang w:val="en-US"/>
        </w:rPr>
        <w:t xml:space="preserve">at </w:t>
      </w:r>
      <w:hyperlink r:id="rId11">
        <w:r w:rsidRPr="00896199">
          <w:rPr>
            <w:rStyle w:val="Hyperlink"/>
            <w:lang w:val="en-US"/>
          </w:rPr>
          <w:t>https://facturation.chorus-pro.gouv.fr/annuaire/#/</w:t>
        </w:r>
      </w:hyperlink>
      <w:r w:rsidRPr="00896199">
        <w:rPr>
          <w:lang w:val="en-US"/>
        </w:rPr>
        <w:t xml:space="preserve"> you may already see </w:t>
      </w:r>
      <w:r w:rsidR="003874FB">
        <w:rPr>
          <w:lang w:val="en-US"/>
        </w:rPr>
        <w:t xml:space="preserve">a </w:t>
      </w:r>
      <w:r w:rsidRPr="00896199">
        <w:rPr>
          <w:lang w:val="en-US"/>
        </w:rPr>
        <w:t>basic entry. This is normal - the French tax authority pre-populates entries using official company registers.</w:t>
      </w:r>
    </w:p>
    <w:p w14:paraId="3FF46CF6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</w:p>
    <w:p w14:paraId="1F050019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  <w:r w:rsidRPr="00896199">
        <w:rPr>
          <w:lang w:val="en-US"/>
        </w:rPr>
        <w:t xml:space="preserve">A default entry does not mean </w:t>
      </w:r>
      <w:r w:rsidR="003874FB">
        <w:rPr>
          <w:lang w:val="en-US"/>
        </w:rPr>
        <w:t xml:space="preserve">our customers are </w:t>
      </w:r>
      <w:r w:rsidRPr="00896199">
        <w:rPr>
          <w:lang w:val="en-US"/>
        </w:rPr>
        <w:t>ready to receive e-invoices. If supporting the inbound flow,</w:t>
      </w:r>
      <w:r w:rsidR="003874FB">
        <w:rPr>
          <w:lang w:val="en-US"/>
        </w:rPr>
        <w:t xml:space="preserve"> </w:t>
      </w:r>
      <w:r w:rsidRPr="00896199">
        <w:rPr>
          <w:lang w:val="en-US"/>
        </w:rPr>
        <w:t xml:space="preserve">Sovos </w:t>
      </w:r>
      <w:r w:rsidR="00111EA2">
        <w:rPr>
          <w:lang w:val="en-US"/>
        </w:rPr>
        <w:t xml:space="preserve">(PA) </w:t>
      </w:r>
      <w:r w:rsidRPr="00896199">
        <w:rPr>
          <w:lang w:val="en-US"/>
        </w:rPr>
        <w:t>must register as their designated receiving platform and configure their electronic address. This can only happen once the legal steps below are complete.</w:t>
      </w:r>
    </w:p>
    <w:p w14:paraId="1DE173AF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</w:p>
    <w:p w14:paraId="6D1FC7AE" w14:textId="77777777" w:rsid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  <w:r w:rsidRPr="00896199">
        <w:rPr>
          <w:lang w:val="en-US"/>
        </w:rPr>
        <w:t xml:space="preserve">As the Certified Receiving Platform (Plateforme Agréée, PA), Sovos will register each address on </w:t>
      </w:r>
      <w:r w:rsidR="003874FB">
        <w:rPr>
          <w:lang w:val="en-US"/>
        </w:rPr>
        <w:t xml:space="preserve">our customer’s </w:t>
      </w:r>
      <w:r w:rsidRPr="00896199">
        <w:rPr>
          <w:lang w:val="en-US"/>
        </w:rPr>
        <w:t xml:space="preserve">behalf. </w:t>
      </w:r>
      <w:r w:rsidR="003874FB">
        <w:rPr>
          <w:lang w:val="en-US"/>
        </w:rPr>
        <w:t xml:space="preserve">Each custome </w:t>
      </w:r>
      <w:r w:rsidRPr="00896199">
        <w:rPr>
          <w:lang w:val="en-US"/>
        </w:rPr>
        <w:t>must make three decisions first:</w:t>
      </w:r>
    </w:p>
    <w:p w14:paraId="773C4682" w14:textId="77777777" w:rsidR="00FF47E2" w:rsidRDefault="00FF47E2" w:rsidP="00896199">
      <w:pPr>
        <w:tabs>
          <w:tab w:val="clear" w:pos="851"/>
          <w:tab w:val="clear" w:pos="1701"/>
        </w:tabs>
        <w:rPr>
          <w:lang w:val="en-US"/>
        </w:rPr>
      </w:pPr>
    </w:p>
    <w:p w14:paraId="5E69E36F" w14:textId="77777777" w:rsidR="00FF47E2" w:rsidRPr="00896199" w:rsidRDefault="00FF47E2" w:rsidP="00896199">
      <w:pPr>
        <w:tabs>
          <w:tab w:val="clear" w:pos="851"/>
          <w:tab w:val="clear" w:pos="1701"/>
        </w:tabs>
        <w:rPr>
          <w:lang w:val="en-US"/>
        </w:rPr>
      </w:pPr>
    </w:p>
    <w:p w14:paraId="1F46FD0E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</w:p>
    <w:tbl>
      <w:tblPr>
        <w:tblW w:w="0" w:type="auto"/>
        <w:tblInd w:w="-3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1"/>
        <w:gridCol w:w="6227"/>
      </w:tblGrid>
      <w:tr w:rsidR="00896199" w:rsidRPr="00896199" w14:paraId="339C36C0" w14:textId="77777777" w:rsidTr="00FF47E2">
        <w:trPr>
          <w:trHeight w:val="809"/>
        </w:trPr>
        <w:tc>
          <w:tcPr>
            <w:tcW w:w="2801" w:type="dxa"/>
            <w:shd w:val="clear" w:color="auto" w:fill="090D31"/>
          </w:tcPr>
          <w:p w14:paraId="0166D2DD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lang w:val="en-US"/>
              </w:rPr>
            </w:pPr>
          </w:p>
          <w:p w14:paraId="60B4146B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Decision</w:t>
            </w:r>
          </w:p>
        </w:tc>
        <w:tc>
          <w:tcPr>
            <w:tcW w:w="6227" w:type="dxa"/>
            <w:shd w:val="clear" w:color="auto" w:fill="090D31"/>
          </w:tcPr>
          <w:p w14:paraId="7780262F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0A45D229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>What the end user needs to confirm</w:t>
            </w:r>
          </w:p>
        </w:tc>
      </w:tr>
      <w:tr w:rsidR="00896199" w:rsidRPr="00896199" w14:paraId="365EA182" w14:textId="77777777" w:rsidTr="00FF47E2">
        <w:trPr>
          <w:trHeight w:val="1387"/>
        </w:trPr>
        <w:tc>
          <w:tcPr>
            <w:tcW w:w="2801" w:type="dxa"/>
          </w:tcPr>
          <w:p w14:paraId="0AED4503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lang w:val="en-US"/>
              </w:rPr>
            </w:pPr>
          </w:p>
          <w:p w14:paraId="4B7D2EB9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 xml:space="preserve">How do </w:t>
            </w:r>
            <w:r w:rsidR="00393385">
              <w:rPr>
                <w:b/>
                <w:lang w:val="en-US"/>
              </w:rPr>
              <w:t>you</w:t>
            </w:r>
            <w:r w:rsidR="003874FB">
              <w:rPr>
                <w:b/>
                <w:lang w:val="en-US"/>
              </w:rPr>
              <w:t xml:space="preserve"> </w:t>
            </w:r>
            <w:r w:rsidRPr="00896199">
              <w:rPr>
                <w:b/>
                <w:lang w:val="en-US"/>
              </w:rPr>
              <w:t>want to receive invoices?</w:t>
            </w:r>
          </w:p>
        </w:tc>
        <w:tc>
          <w:tcPr>
            <w:tcW w:w="6227" w:type="dxa"/>
          </w:tcPr>
          <w:p w14:paraId="1C76569C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02E56BA1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 xml:space="preserve">Confirm the electronic address(es) </w:t>
            </w:r>
            <w:r w:rsidR="00393385">
              <w:rPr>
                <w:lang w:val="en-US"/>
              </w:rPr>
              <w:t>you</w:t>
            </w:r>
            <w:r w:rsidRPr="00896199">
              <w:rPr>
                <w:lang w:val="en-US"/>
              </w:rPr>
              <w:t xml:space="preserve"> want to use. </w:t>
            </w:r>
            <w:r w:rsidR="00111EA2">
              <w:rPr>
                <w:lang w:val="en-US"/>
              </w:rPr>
              <w:br/>
            </w:r>
            <w:r w:rsidR="003874FB">
              <w:rPr>
                <w:lang w:val="en-US"/>
              </w:rPr>
              <w:t>They</w:t>
            </w:r>
            <w:r w:rsidRPr="00896199">
              <w:rPr>
                <w:lang w:val="en-US"/>
              </w:rPr>
              <w:t xml:space="preserve"> can have more than one if the organization has multiple entities or business units.</w:t>
            </w:r>
          </w:p>
        </w:tc>
      </w:tr>
      <w:tr w:rsidR="00896199" w:rsidRPr="00896199" w14:paraId="28C850CC" w14:textId="77777777" w:rsidTr="00FF47E2">
        <w:trPr>
          <w:trHeight w:val="1098"/>
        </w:trPr>
        <w:tc>
          <w:tcPr>
            <w:tcW w:w="2801" w:type="dxa"/>
            <w:shd w:val="clear" w:color="auto" w:fill="F1F7FA"/>
          </w:tcPr>
          <w:p w14:paraId="6766BD89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lang w:val="en-US"/>
              </w:rPr>
            </w:pPr>
          </w:p>
          <w:p w14:paraId="6B822249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 xml:space="preserve">Have </w:t>
            </w:r>
            <w:r w:rsidR="00393385">
              <w:rPr>
                <w:b/>
                <w:lang w:val="en-US"/>
              </w:rPr>
              <w:t>you</w:t>
            </w:r>
            <w:r w:rsidRPr="00896199">
              <w:rPr>
                <w:b/>
                <w:lang w:val="en-US"/>
              </w:rPr>
              <w:t xml:space="preserve"> told </w:t>
            </w:r>
            <w:r w:rsidR="00393385">
              <w:rPr>
                <w:b/>
                <w:lang w:val="en-US"/>
              </w:rPr>
              <w:t>your</w:t>
            </w:r>
            <w:r w:rsidR="003874FB">
              <w:rPr>
                <w:b/>
                <w:lang w:val="en-US"/>
              </w:rPr>
              <w:t xml:space="preserve"> </w:t>
            </w:r>
            <w:r w:rsidRPr="00896199">
              <w:rPr>
                <w:b/>
                <w:lang w:val="en-US"/>
              </w:rPr>
              <w:t>suppliers?</w:t>
            </w:r>
          </w:p>
        </w:tc>
        <w:tc>
          <w:tcPr>
            <w:tcW w:w="6227" w:type="dxa"/>
            <w:shd w:val="clear" w:color="auto" w:fill="F1F7FA"/>
          </w:tcPr>
          <w:p w14:paraId="7A6A2B79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5612C2CF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>Once the address is confirmed, it must be shared with suppliers. It is a mandatory field on every e-invoice.</w:t>
            </w:r>
          </w:p>
        </w:tc>
      </w:tr>
      <w:tr w:rsidR="00896199" w:rsidRPr="00896199" w14:paraId="3315128F" w14:textId="77777777" w:rsidTr="00FF47E2">
        <w:trPr>
          <w:trHeight w:val="1387"/>
        </w:trPr>
        <w:tc>
          <w:tcPr>
            <w:tcW w:w="2801" w:type="dxa"/>
          </w:tcPr>
          <w:p w14:paraId="27D07488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lang w:val="en-US"/>
              </w:rPr>
            </w:pPr>
          </w:p>
          <w:p w14:paraId="031357C2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42"/>
              <w:rPr>
                <w:b/>
                <w:lang w:val="en-US"/>
              </w:rPr>
            </w:pPr>
            <w:r w:rsidRPr="00896199">
              <w:rPr>
                <w:b/>
                <w:lang w:val="en-US"/>
              </w:rPr>
              <w:t xml:space="preserve">Are </w:t>
            </w:r>
            <w:r w:rsidR="00393385">
              <w:rPr>
                <w:b/>
                <w:lang w:val="en-US"/>
              </w:rPr>
              <w:t>you</w:t>
            </w:r>
            <w:r w:rsidRPr="00896199">
              <w:rPr>
                <w:b/>
                <w:lang w:val="en-US"/>
              </w:rPr>
              <w:t xml:space="preserve"> collecting customers' addresses?</w:t>
            </w:r>
          </w:p>
        </w:tc>
        <w:tc>
          <w:tcPr>
            <w:tcW w:w="6227" w:type="dxa"/>
          </w:tcPr>
          <w:p w14:paraId="181A527E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</w:p>
          <w:p w14:paraId="44DB7B46" w14:textId="77777777" w:rsidR="00896199" w:rsidRPr="00896199" w:rsidRDefault="00896199" w:rsidP="00FF47E2">
            <w:pPr>
              <w:tabs>
                <w:tab w:val="clear" w:pos="851"/>
                <w:tab w:val="clear" w:pos="1701"/>
              </w:tabs>
              <w:ind w:left="177"/>
              <w:rPr>
                <w:lang w:val="en-US"/>
              </w:rPr>
            </w:pPr>
            <w:r w:rsidRPr="00896199">
              <w:rPr>
                <w:lang w:val="en-US"/>
              </w:rPr>
              <w:t xml:space="preserve">If </w:t>
            </w:r>
            <w:r w:rsidR="00FF47E2">
              <w:rPr>
                <w:lang w:val="en-US"/>
              </w:rPr>
              <w:t>you</w:t>
            </w:r>
            <w:r w:rsidRPr="00896199">
              <w:rPr>
                <w:lang w:val="en-US"/>
              </w:rPr>
              <w:t xml:space="preserve"> are also sending invoices (Outbound), </w:t>
            </w:r>
            <w:r w:rsidR="00FF47E2">
              <w:rPr>
                <w:lang w:val="en-US"/>
              </w:rPr>
              <w:t>you</w:t>
            </w:r>
            <w:r w:rsidRPr="00896199">
              <w:rPr>
                <w:lang w:val="en-US"/>
              </w:rPr>
              <w:t xml:space="preserve"> must include their customers' electronic addresses on every invoice. </w:t>
            </w:r>
            <w:r w:rsidR="00111EA2">
              <w:rPr>
                <w:lang w:val="en-US"/>
              </w:rPr>
              <w:br/>
            </w:r>
            <w:r w:rsidR="00FF47E2">
              <w:rPr>
                <w:lang w:val="en-US"/>
              </w:rPr>
              <w:t>You</w:t>
            </w:r>
            <w:r w:rsidRPr="00896199">
              <w:rPr>
                <w:lang w:val="en-US"/>
              </w:rPr>
              <w:t xml:space="preserve"> should start collecting these now.</w:t>
            </w:r>
          </w:p>
        </w:tc>
      </w:tr>
    </w:tbl>
    <w:p w14:paraId="4A75C187" w14:textId="77777777" w:rsidR="00896199" w:rsidRPr="00896199" w:rsidRDefault="00896199" w:rsidP="00896199">
      <w:pPr>
        <w:tabs>
          <w:tab w:val="clear" w:pos="851"/>
          <w:tab w:val="clear" w:pos="1701"/>
        </w:tabs>
        <w:rPr>
          <w:lang w:val="en-US"/>
        </w:rPr>
      </w:pPr>
      <w:r w:rsidRPr="00896199">
        <w:rPr>
          <w:lang w:val="en-US"/>
        </w:rPr>
        <w:br w:type="page"/>
      </w:r>
    </w:p>
    <w:p w14:paraId="228E401F" w14:textId="77777777" w:rsidR="00FF47E2" w:rsidRPr="00FF47E2" w:rsidRDefault="00FF47E2" w:rsidP="00FF47E2">
      <w:pPr>
        <w:pStyle w:val="Heading1"/>
        <w:numPr>
          <w:ilvl w:val="0"/>
          <w:numId w:val="36"/>
        </w:numPr>
      </w:pPr>
      <w:r w:rsidRPr="00FF47E2">
        <w:lastRenderedPageBreak/>
        <w:t xml:space="preserve">Why Identity Verification is </w:t>
      </w:r>
      <w:r w:rsidR="00092C6F">
        <w:t>r</w:t>
      </w:r>
      <w:r w:rsidRPr="00FF47E2">
        <w:t>equired</w:t>
      </w:r>
    </w:p>
    <w:p w14:paraId="463EA434" w14:textId="77777777" w:rsidR="00FF47E2" w:rsidRPr="00092C6F" w:rsidRDefault="00FF47E2" w:rsidP="00FF47E2">
      <w:pPr>
        <w:pStyle w:val="BodyText"/>
        <w:spacing w:before="4"/>
        <w:rPr>
          <w:rFonts w:ascii="Outfit SemiBold"/>
          <w:b/>
          <w:sz w:val="12"/>
          <w:lang w:val="en-GB"/>
        </w:rPr>
      </w:pPr>
    </w:p>
    <w:p w14:paraId="6C2E288B" w14:textId="77777777" w:rsidR="00FF47E2" w:rsidRPr="00092C6F" w:rsidRDefault="00FF47E2" w:rsidP="00FF47E2">
      <w:pPr>
        <w:pStyle w:val="BodyText"/>
        <w:spacing w:before="4"/>
        <w:rPr>
          <w:rFonts w:ascii="Outfit SemiBold"/>
          <w:b/>
          <w:sz w:val="12"/>
          <w:lang w:val="en-GB"/>
        </w:rPr>
      </w:pPr>
    </w:p>
    <w:p w14:paraId="41D64B8A" w14:textId="77777777" w:rsidR="00FF47E2" w:rsidRPr="00FF47E2" w:rsidRDefault="00FF47E2" w:rsidP="00FF47E2">
      <w:pPr>
        <w:rPr>
          <w:lang w:val="en-GB"/>
        </w:rPr>
      </w:pPr>
      <w:r w:rsidRPr="00FF47E2">
        <w:rPr>
          <w:lang w:val="en-GB"/>
        </w:rPr>
        <w:t>French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law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requires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every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Certified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Receiving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Platform</w:t>
      </w:r>
      <w:r w:rsidR="00111EA2">
        <w:rPr>
          <w:lang w:val="en-GB"/>
        </w:rPr>
        <w:t xml:space="preserve"> </w:t>
      </w:r>
      <w:r w:rsidRPr="00FF47E2">
        <w:rPr>
          <w:lang w:val="en-GB"/>
        </w:rPr>
        <w:t>to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verify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the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identity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and legal authority of every company before granting access to e-invoicing services.</w:t>
      </w:r>
      <w:r w:rsidR="00111EA2">
        <w:rPr>
          <w:lang w:val="en-GB"/>
        </w:rPr>
        <w:t xml:space="preserve"> </w:t>
      </w:r>
      <w:r w:rsidRPr="00FF47E2">
        <w:rPr>
          <w:lang w:val="en-GB"/>
        </w:rPr>
        <w:t>It</w:t>
      </w:r>
      <w:r w:rsidRPr="00FF47E2">
        <w:rPr>
          <w:spacing w:val="-8"/>
          <w:lang w:val="en-GB"/>
        </w:rPr>
        <w:t xml:space="preserve"> </w:t>
      </w:r>
      <w:r w:rsidRPr="00FF47E2">
        <w:rPr>
          <w:lang w:val="en-GB"/>
        </w:rPr>
        <w:t>applies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regardless</w:t>
      </w:r>
      <w:r w:rsidRPr="00FF47E2">
        <w:rPr>
          <w:spacing w:val="-9"/>
          <w:lang w:val="en-GB"/>
        </w:rPr>
        <w:t xml:space="preserve"> </w:t>
      </w:r>
      <w:r w:rsidRPr="00FF47E2">
        <w:rPr>
          <w:lang w:val="en-GB"/>
        </w:rPr>
        <w:t>of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which</w:t>
      </w:r>
      <w:r w:rsidRPr="00FF47E2">
        <w:rPr>
          <w:spacing w:val="-2"/>
          <w:lang w:val="en-GB"/>
        </w:rPr>
        <w:t xml:space="preserve"> </w:t>
      </w:r>
      <w:r w:rsidRPr="00FF47E2">
        <w:rPr>
          <w:lang w:val="en-GB"/>
        </w:rPr>
        <w:t>platform</w:t>
      </w:r>
      <w:r w:rsidRPr="00FF47E2">
        <w:rPr>
          <w:spacing w:val="-8"/>
          <w:lang w:val="en-GB"/>
        </w:rPr>
        <w:t xml:space="preserve"> </w:t>
      </w:r>
      <w:r w:rsidRPr="00FF47E2">
        <w:rPr>
          <w:lang w:val="en-GB"/>
        </w:rPr>
        <w:t>an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end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user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chooses.</w:t>
      </w:r>
      <w:r w:rsidRPr="00FF47E2">
        <w:rPr>
          <w:spacing w:val="-2"/>
          <w:lang w:val="en-GB"/>
        </w:rPr>
        <w:t xml:space="preserve"> </w:t>
      </w:r>
      <w:r w:rsidR="00111EA2">
        <w:rPr>
          <w:spacing w:val="-2"/>
          <w:lang w:val="en-GB"/>
        </w:rPr>
        <w:br/>
      </w:r>
      <w:r w:rsidRPr="00FF47E2">
        <w:rPr>
          <w:lang w:val="en-GB"/>
        </w:rPr>
        <w:t>For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all flows (inbound/outbound/eReporting), it is necessary to verify identity.</w:t>
      </w:r>
    </w:p>
    <w:p w14:paraId="551CCE50" w14:textId="77777777" w:rsidR="00FF47E2" w:rsidRPr="00FF47E2" w:rsidRDefault="00FF47E2" w:rsidP="00FF47E2">
      <w:pPr>
        <w:rPr>
          <w:lang w:val="en-GB"/>
        </w:rPr>
      </w:pPr>
    </w:p>
    <w:p w14:paraId="4D23C374" w14:textId="77777777" w:rsidR="00FF47E2" w:rsidRPr="00FF47E2" w:rsidRDefault="00FF47E2" w:rsidP="00FF47E2">
      <w:pPr>
        <w:rPr>
          <w:lang w:val="en-GB"/>
        </w:rPr>
      </w:pPr>
      <w:r w:rsidRPr="00FF47E2">
        <w:rPr>
          <w:color w:val="090D31"/>
          <w:lang w:val="en-GB"/>
        </w:rPr>
        <w:t>For</w:t>
      </w:r>
      <w:r w:rsidRPr="00FF47E2">
        <w:rPr>
          <w:color w:val="090D31"/>
          <w:spacing w:val="-10"/>
          <w:lang w:val="en-GB"/>
        </w:rPr>
        <w:t xml:space="preserve"> </w:t>
      </w:r>
      <w:r w:rsidR="00111EA2">
        <w:rPr>
          <w:color w:val="090D31"/>
          <w:lang w:val="en-GB"/>
        </w:rPr>
        <w:t xml:space="preserve">every </w:t>
      </w:r>
      <w:r w:rsidR="003874FB">
        <w:rPr>
          <w:color w:val="090D31"/>
          <w:lang w:val="en-GB"/>
        </w:rPr>
        <w:t>c</w:t>
      </w:r>
      <w:r w:rsidR="00111EA2">
        <w:rPr>
          <w:color w:val="090D31"/>
          <w:lang w:val="en-GB"/>
        </w:rPr>
        <w:t xml:space="preserve">ompany Routty </w:t>
      </w:r>
      <w:r w:rsidRPr="00FF47E2">
        <w:rPr>
          <w:color w:val="090D31"/>
          <w:lang w:val="en-GB"/>
        </w:rPr>
        <w:t>onboard</w:t>
      </w:r>
      <w:r w:rsidR="00111EA2">
        <w:rPr>
          <w:color w:val="090D31"/>
          <w:lang w:val="en-GB"/>
        </w:rPr>
        <w:t>s</w:t>
      </w:r>
      <w:r w:rsidRPr="00FF47E2">
        <w:rPr>
          <w:color w:val="090D31"/>
          <w:lang w:val="en-GB"/>
        </w:rPr>
        <w:t>,</w:t>
      </w:r>
      <w:r w:rsidRPr="00FF47E2">
        <w:rPr>
          <w:color w:val="090D31"/>
          <w:spacing w:val="-11"/>
          <w:lang w:val="en-GB"/>
        </w:rPr>
        <w:t xml:space="preserve"> </w:t>
      </w:r>
      <w:r w:rsidRPr="00FF47E2">
        <w:rPr>
          <w:color w:val="090D31"/>
          <w:lang w:val="en-GB"/>
        </w:rPr>
        <w:t>their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Legal</w:t>
      </w:r>
      <w:r w:rsidRPr="00FF47E2">
        <w:rPr>
          <w:color w:val="090D31"/>
          <w:spacing w:val="-10"/>
          <w:lang w:val="en-GB"/>
        </w:rPr>
        <w:t xml:space="preserve"> </w:t>
      </w:r>
      <w:r w:rsidRPr="00FF47E2">
        <w:rPr>
          <w:color w:val="090D31"/>
          <w:lang w:val="en-GB"/>
        </w:rPr>
        <w:t>Representative</w:t>
      </w:r>
      <w:r w:rsidRPr="00FF47E2">
        <w:rPr>
          <w:color w:val="090D31"/>
          <w:spacing w:val="-12"/>
          <w:lang w:val="en-GB"/>
        </w:rPr>
        <w:t xml:space="preserve"> </w:t>
      </w:r>
      <w:r w:rsidRPr="00FF47E2">
        <w:rPr>
          <w:color w:val="090D31"/>
          <w:lang w:val="en-GB"/>
        </w:rPr>
        <w:t>must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complete</w:t>
      </w:r>
      <w:r w:rsidRPr="00FF47E2">
        <w:rPr>
          <w:color w:val="090D31"/>
          <w:spacing w:val="-10"/>
          <w:lang w:val="en-GB"/>
        </w:rPr>
        <w:t xml:space="preserve"> </w:t>
      </w:r>
      <w:r w:rsidRPr="00FF47E2">
        <w:rPr>
          <w:color w:val="090D31"/>
          <w:lang w:val="en-GB"/>
        </w:rPr>
        <w:t>two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mandatory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spacing w:val="-2"/>
          <w:lang w:val="en-GB"/>
        </w:rPr>
        <w:t>steps:</w:t>
      </w:r>
    </w:p>
    <w:p w14:paraId="700E24A9" w14:textId="77777777" w:rsidR="00FF47E2" w:rsidRPr="00FF47E2" w:rsidRDefault="00FF47E2" w:rsidP="00FF47E2">
      <w:pPr>
        <w:pStyle w:val="BodyText"/>
        <w:spacing w:before="8" w:after="1"/>
        <w:rPr>
          <w:sz w:val="10"/>
          <w:lang w:val="en-GB"/>
        </w:rPr>
      </w:pPr>
    </w:p>
    <w:tbl>
      <w:tblPr>
        <w:tblW w:w="0" w:type="auto"/>
        <w:tblInd w:w="-3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2429"/>
        <w:gridCol w:w="6147"/>
      </w:tblGrid>
      <w:tr w:rsidR="00FF47E2" w:rsidRPr="00FF47E2" w14:paraId="342D04BD" w14:textId="77777777" w:rsidTr="00FF47E2">
        <w:trPr>
          <w:trHeight w:val="806"/>
        </w:trPr>
        <w:tc>
          <w:tcPr>
            <w:tcW w:w="451" w:type="dxa"/>
            <w:shd w:val="clear" w:color="auto" w:fill="090D31"/>
          </w:tcPr>
          <w:p w14:paraId="69A15A55" w14:textId="77777777" w:rsidR="00FF47E2" w:rsidRPr="00FF47E2" w:rsidRDefault="00FF47E2" w:rsidP="00111EA2">
            <w:pPr>
              <w:tabs>
                <w:tab w:val="clear" w:pos="851"/>
                <w:tab w:val="clear" w:pos="1701"/>
              </w:tabs>
              <w:ind w:left="142"/>
              <w:jc w:val="center"/>
              <w:rPr>
                <w:b/>
                <w:bCs/>
                <w:lang w:val="en-US"/>
              </w:rPr>
            </w:pPr>
          </w:p>
          <w:p w14:paraId="6E136124" w14:textId="77777777" w:rsidR="00FF47E2" w:rsidRPr="00FF47E2" w:rsidRDefault="00FF47E2" w:rsidP="00111EA2">
            <w:pPr>
              <w:tabs>
                <w:tab w:val="clear" w:pos="851"/>
                <w:tab w:val="clear" w:pos="1701"/>
              </w:tabs>
              <w:ind w:left="142"/>
              <w:rPr>
                <w:b/>
                <w:bCs/>
                <w:lang w:val="en-US"/>
              </w:rPr>
            </w:pPr>
            <w:r w:rsidRPr="00FF47E2">
              <w:rPr>
                <w:b/>
                <w:bCs/>
                <w:lang w:val="en-US"/>
              </w:rPr>
              <w:t>#</w:t>
            </w:r>
          </w:p>
        </w:tc>
        <w:tc>
          <w:tcPr>
            <w:tcW w:w="2429" w:type="dxa"/>
            <w:shd w:val="clear" w:color="auto" w:fill="090D31"/>
          </w:tcPr>
          <w:p w14:paraId="7882A25A" w14:textId="77777777" w:rsidR="00FF47E2" w:rsidRPr="00FF47E2" w:rsidRDefault="00FF47E2" w:rsidP="00111EA2">
            <w:pPr>
              <w:tabs>
                <w:tab w:val="clear" w:pos="851"/>
                <w:tab w:val="clear" w:pos="1701"/>
              </w:tabs>
              <w:ind w:left="114"/>
              <w:rPr>
                <w:b/>
                <w:bCs/>
                <w:lang w:val="en-US"/>
              </w:rPr>
            </w:pPr>
          </w:p>
          <w:p w14:paraId="469B55B3" w14:textId="77777777" w:rsidR="00FF47E2" w:rsidRPr="00FF47E2" w:rsidRDefault="00FF47E2" w:rsidP="00111EA2">
            <w:pPr>
              <w:tabs>
                <w:tab w:val="clear" w:pos="851"/>
                <w:tab w:val="clear" w:pos="1701"/>
              </w:tabs>
              <w:ind w:left="114"/>
              <w:rPr>
                <w:b/>
                <w:bCs/>
                <w:lang w:val="en-US"/>
              </w:rPr>
            </w:pPr>
            <w:r w:rsidRPr="00FF47E2">
              <w:rPr>
                <w:b/>
                <w:bCs/>
                <w:lang w:val="en-US"/>
              </w:rPr>
              <w:t>Requirement</w:t>
            </w:r>
          </w:p>
        </w:tc>
        <w:tc>
          <w:tcPr>
            <w:tcW w:w="6147" w:type="dxa"/>
            <w:shd w:val="clear" w:color="auto" w:fill="090D31"/>
          </w:tcPr>
          <w:p w14:paraId="5033895F" w14:textId="77777777" w:rsidR="00FF47E2" w:rsidRPr="00FF47E2" w:rsidRDefault="00FF47E2" w:rsidP="00111EA2">
            <w:pPr>
              <w:tabs>
                <w:tab w:val="clear" w:pos="851"/>
                <w:tab w:val="clear" w:pos="1701"/>
              </w:tabs>
              <w:ind w:left="239"/>
              <w:rPr>
                <w:b/>
                <w:bCs/>
                <w:lang w:val="en-US"/>
              </w:rPr>
            </w:pPr>
          </w:p>
          <w:p w14:paraId="6429D714" w14:textId="77777777" w:rsidR="00FF47E2" w:rsidRPr="00FF47E2" w:rsidRDefault="00FF47E2" w:rsidP="00111EA2">
            <w:pPr>
              <w:tabs>
                <w:tab w:val="clear" w:pos="851"/>
                <w:tab w:val="clear" w:pos="1701"/>
              </w:tabs>
              <w:ind w:left="239"/>
              <w:rPr>
                <w:b/>
                <w:bCs/>
                <w:lang w:val="en-US"/>
              </w:rPr>
            </w:pPr>
            <w:r w:rsidRPr="00FF47E2">
              <w:rPr>
                <w:b/>
                <w:bCs/>
                <w:lang w:val="en-US"/>
              </w:rPr>
              <w:t>What this involves</w:t>
            </w:r>
          </w:p>
        </w:tc>
      </w:tr>
      <w:tr w:rsidR="00FF47E2" w:rsidRPr="00FF47E2" w14:paraId="790C7D8C" w14:textId="77777777" w:rsidTr="00FF47E2">
        <w:trPr>
          <w:trHeight w:val="1679"/>
        </w:trPr>
        <w:tc>
          <w:tcPr>
            <w:tcW w:w="451" w:type="dxa"/>
          </w:tcPr>
          <w:p w14:paraId="3E1BA4C5" w14:textId="77777777" w:rsidR="00FF47E2" w:rsidRPr="00FF47E2" w:rsidRDefault="00FF47E2" w:rsidP="00111EA2">
            <w:pPr>
              <w:pStyle w:val="Tabletext"/>
              <w:jc w:val="center"/>
              <w:rPr>
                <w:sz w:val="20"/>
                <w:szCs w:val="26"/>
              </w:rPr>
            </w:pPr>
          </w:p>
          <w:p w14:paraId="458CF8CD" w14:textId="77777777" w:rsidR="00FF47E2" w:rsidRPr="00FF47E2" w:rsidRDefault="00FF47E2" w:rsidP="00111EA2">
            <w:pPr>
              <w:pStyle w:val="Tabletext"/>
              <w:jc w:val="center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1</w:t>
            </w:r>
          </w:p>
        </w:tc>
        <w:tc>
          <w:tcPr>
            <w:tcW w:w="2429" w:type="dxa"/>
          </w:tcPr>
          <w:p w14:paraId="4C31A524" w14:textId="77777777" w:rsidR="00FF47E2" w:rsidRPr="00FF47E2" w:rsidRDefault="00FF47E2" w:rsidP="00111EA2">
            <w:pPr>
              <w:pStyle w:val="Tabletext"/>
              <w:ind w:left="114"/>
              <w:rPr>
                <w:sz w:val="20"/>
                <w:szCs w:val="26"/>
              </w:rPr>
            </w:pPr>
          </w:p>
          <w:p w14:paraId="279939A9" w14:textId="77777777" w:rsidR="00FF47E2" w:rsidRPr="00FF47E2" w:rsidRDefault="00FF47E2" w:rsidP="00111EA2">
            <w:pPr>
              <w:pStyle w:val="Tabletext"/>
              <w:ind w:left="11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Identity Verification</w:t>
            </w:r>
          </w:p>
        </w:tc>
        <w:tc>
          <w:tcPr>
            <w:tcW w:w="6147" w:type="dxa"/>
          </w:tcPr>
          <w:p w14:paraId="3C45CB3B" w14:textId="77777777" w:rsidR="00FF47E2" w:rsidRPr="00FF47E2" w:rsidRDefault="00FF47E2" w:rsidP="00111EA2">
            <w:pPr>
              <w:pStyle w:val="Tabletext"/>
              <w:ind w:left="239"/>
              <w:rPr>
                <w:sz w:val="20"/>
                <w:szCs w:val="26"/>
              </w:rPr>
            </w:pPr>
          </w:p>
          <w:p w14:paraId="5C92712C" w14:textId="77777777" w:rsidR="00FF47E2" w:rsidRPr="00FF47E2" w:rsidRDefault="00FF47E2" w:rsidP="00111EA2">
            <w:pPr>
              <w:pStyle w:val="Tabletext"/>
              <w:ind w:left="239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The end user's Legal Representative uploads a valid ID document (passport, identity card or residence permit) via a secure link. Sovos verifies their authority against the French company register (Infogreffe/INSEE) using the SIREN number.</w:t>
            </w:r>
          </w:p>
        </w:tc>
      </w:tr>
      <w:tr w:rsidR="00FF47E2" w:rsidRPr="00FF47E2" w14:paraId="75FDACB9" w14:textId="77777777" w:rsidTr="00FF47E2">
        <w:trPr>
          <w:trHeight w:val="2119"/>
        </w:trPr>
        <w:tc>
          <w:tcPr>
            <w:tcW w:w="451" w:type="dxa"/>
            <w:shd w:val="clear" w:color="auto" w:fill="F1F7FA"/>
          </w:tcPr>
          <w:p w14:paraId="6F395885" w14:textId="77777777" w:rsidR="00FF47E2" w:rsidRPr="00FF47E2" w:rsidRDefault="00FF47E2" w:rsidP="00111EA2">
            <w:pPr>
              <w:pStyle w:val="Tabletext"/>
              <w:jc w:val="center"/>
              <w:rPr>
                <w:sz w:val="20"/>
                <w:szCs w:val="26"/>
              </w:rPr>
            </w:pPr>
          </w:p>
          <w:p w14:paraId="0605DF7B" w14:textId="77777777" w:rsidR="00FF47E2" w:rsidRPr="00FF47E2" w:rsidRDefault="00FF47E2" w:rsidP="00111EA2">
            <w:pPr>
              <w:pStyle w:val="Tabletext"/>
              <w:jc w:val="center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2</w:t>
            </w:r>
          </w:p>
        </w:tc>
        <w:tc>
          <w:tcPr>
            <w:tcW w:w="2429" w:type="dxa"/>
            <w:shd w:val="clear" w:color="auto" w:fill="F1F7FA"/>
          </w:tcPr>
          <w:p w14:paraId="2A5B1A39" w14:textId="77777777" w:rsidR="00FF47E2" w:rsidRPr="00FF47E2" w:rsidRDefault="00FF47E2" w:rsidP="00111EA2">
            <w:pPr>
              <w:pStyle w:val="Tabletext"/>
              <w:ind w:left="114"/>
              <w:rPr>
                <w:sz w:val="20"/>
                <w:szCs w:val="26"/>
              </w:rPr>
            </w:pPr>
          </w:p>
          <w:p w14:paraId="0409BA74" w14:textId="77777777" w:rsidR="00FF47E2" w:rsidRPr="00FF47E2" w:rsidRDefault="00FF47E2" w:rsidP="00111EA2">
            <w:pPr>
              <w:pStyle w:val="Tabletext"/>
              <w:ind w:left="11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Documentation</w:t>
            </w:r>
          </w:p>
        </w:tc>
        <w:tc>
          <w:tcPr>
            <w:tcW w:w="6147" w:type="dxa"/>
            <w:shd w:val="clear" w:color="auto" w:fill="F1F7FA"/>
          </w:tcPr>
          <w:p w14:paraId="04429B08" w14:textId="77777777" w:rsidR="001E4FA5" w:rsidRDefault="001E4FA5" w:rsidP="00111EA2">
            <w:pPr>
              <w:pStyle w:val="Tabletext"/>
              <w:ind w:left="239"/>
              <w:rPr>
                <w:sz w:val="20"/>
                <w:szCs w:val="26"/>
              </w:rPr>
            </w:pPr>
          </w:p>
          <w:p w14:paraId="0A423FCD" w14:textId="77777777" w:rsidR="00FF47E2" w:rsidRPr="00FF47E2" w:rsidRDefault="00FF47E2" w:rsidP="00111EA2">
            <w:pPr>
              <w:pStyle w:val="Tabletext"/>
              <w:ind w:left="239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The Legal Representative must acknowledge two documents:</w:t>
            </w:r>
          </w:p>
          <w:p w14:paraId="2A96504C" w14:textId="77777777" w:rsidR="00FF47E2" w:rsidRPr="00FF47E2" w:rsidRDefault="00FF47E2" w:rsidP="00111EA2">
            <w:pPr>
              <w:pStyle w:val="Tabletext"/>
              <w:ind w:left="239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Identity Validation Terms &amp; Conditions - required for all end users</w:t>
            </w:r>
          </w:p>
          <w:p w14:paraId="63934F9F" w14:textId="77777777" w:rsidR="00FF47E2" w:rsidRPr="00FF47E2" w:rsidRDefault="00FF47E2" w:rsidP="00111EA2">
            <w:pPr>
              <w:pStyle w:val="Tabletext"/>
              <w:ind w:left="239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Opt-In Form (referred to as the ‘mandate’ in the Terms &amp; Conditions) - required only if the end user is using Sovos for Inbound (receiving invoices). This authorizes Sovos</w:t>
            </w:r>
          </w:p>
          <w:p w14:paraId="256262B3" w14:textId="77777777" w:rsidR="00FF47E2" w:rsidRDefault="00FF47E2" w:rsidP="00111EA2">
            <w:pPr>
              <w:pStyle w:val="Tabletext"/>
              <w:ind w:left="239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to register their address in the Central Directory.</w:t>
            </w:r>
          </w:p>
          <w:p w14:paraId="4A7141FF" w14:textId="77777777" w:rsidR="001E4FA5" w:rsidRPr="00FF47E2" w:rsidRDefault="001E4FA5" w:rsidP="00111EA2">
            <w:pPr>
              <w:pStyle w:val="Tabletext"/>
              <w:ind w:left="239"/>
              <w:rPr>
                <w:sz w:val="20"/>
                <w:szCs w:val="26"/>
              </w:rPr>
            </w:pPr>
          </w:p>
        </w:tc>
      </w:tr>
    </w:tbl>
    <w:p w14:paraId="1FD8344A" w14:textId="77777777" w:rsidR="00FF47E2" w:rsidRPr="00FF47E2" w:rsidRDefault="00FF47E2" w:rsidP="00FF47E2">
      <w:pPr>
        <w:pStyle w:val="BodyText"/>
        <w:rPr>
          <w:lang w:val="en-GB"/>
        </w:rPr>
      </w:pPr>
    </w:p>
    <w:p w14:paraId="445AB0C2" w14:textId="77777777" w:rsidR="00FF47E2" w:rsidRPr="00FF47E2" w:rsidRDefault="00FF47E2" w:rsidP="00FF47E2">
      <w:pPr>
        <w:pStyle w:val="BodyText"/>
        <w:spacing w:before="46"/>
        <w:rPr>
          <w:lang w:val="en-GB"/>
        </w:rPr>
      </w:pPr>
    </w:p>
    <w:p w14:paraId="663BCCF4" w14:textId="77777777" w:rsidR="00FF47E2" w:rsidRPr="00FF47E2" w:rsidRDefault="00FF47E2" w:rsidP="00FF47E2">
      <w:pPr>
        <w:pStyle w:val="Heading4"/>
        <w:rPr>
          <w:lang w:val="en-GB"/>
        </w:rPr>
      </w:pPr>
      <w:r w:rsidRPr="00FF47E2">
        <w:rPr>
          <w:lang w:val="en-GB"/>
        </w:rPr>
        <w:t>About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your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Legal</w:t>
      </w:r>
      <w:r w:rsidRPr="00FF47E2">
        <w:rPr>
          <w:spacing w:val="-5"/>
          <w:lang w:val="en-GB"/>
        </w:rPr>
        <w:t xml:space="preserve"> </w:t>
      </w:r>
      <w:r w:rsidRPr="00FF47E2">
        <w:rPr>
          <w:spacing w:val="-2"/>
          <w:lang w:val="en-GB"/>
        </w:rPr>
        <w:t>Representative</w:t>
      </w:r>
    </w:p>
    <w:p w14:paraId="1F329B9D" w14:textId="77777777" w:rsidR="00FF47E2" w:rsidRPr="00FF47E2" w:rsidRDefault="00FF47E2" w:rsidP="00FF47E2">
      <w:pPr>
        <w:rPr>
          <w:lang w:val="en-GB"/>
        </w:rPr>
      </w:pPr>
    </w:p>
    <w:p w14:paraId="738889E2" w14:textId="77777777" w:rsidR="00FF47E2" w:rsidRPr="00FF47E2" w:rsidRDefault="00FF47E2" w:rsidP="00FF47E2">
      <w:pPr>
        <w:rPr>
          <w:lang w:val="en-GB"/>
        </w:rPr>
      </w:pPr>
      <w:r w:rsidRPr="00FF47E2">
        <w:rPr>
          <w:color w:val="090D31"/>
          <w:lang w:val="en-GB"/>
        </w:rPr>
        <w:t xml:space="preserve">The Legal Representative is the person formally authorized to act on behalf of the </w:t>
      </w:r>
      <w:r w:rsidR="001E4FA5">
        <w:rPr>
          <w:color w:val="090D31"/>
          <w:lang w:val="en-GB"/>
        </w:rPr>
        <w:t>C</w:t>
      </w:r>
      <w:r w:rsidRPr="00FF47E2">
        <w:rPr>
          <w:color w:val="090D31"/>
          <w:lang w:val="en-GB"/>
        </w:rPr>
        <w:t>ompany</w:t>
      </w:r>
      <w:r w:rsidRPr="00FF47E2">
        <w:rPr>
          <w:color w:val="090D31"/>
          <w:spacing w:val="-6"/>
          <w:lang w:val="en-GB"/>
        </w:rPr>
        <w:t xml:space="preserve"> </w:t>
      </w:r>
      <w:r w:rsidRPr="00FF47E2">
        <w:rPr>
          <w:color w:val="090D31"/>
          <w:lang w:val="en-GB"/>
        </w:rPr>
        <w:t>-</w:t>
      </w:r>
      <w:r w:rsidRPr="00FF47E2">
        <w:rPr>
          <w:color w:val="090D31"/>
          <w:spacing w:val="-7"/>
          <w:lang w:val="en-GB"/>
        </w:rPr>
        <w:t xml:space="preserve"> </w:t>
      </w:r>
      <w:r w:rsidRPr="00FF47E2">
        <w:rPr>
          <w:color w:val="090D31"/>
          <w:lang w:val="en-GB"/>
        </w:rPr>
        <w:t>typically</w:t>
      </w:r>
      <w:r w:rsidRPr="00FF47E2">
        <w:rPr>
          <w:color w:val="090D31"/>
          <w:spacing w:val="-7"/>
          <w:lang w:val="en-GB"/>
        </w:rPr>
        <w:t xml:space="preserve"> </w:t>
      </w:r>
      <w:r w:rsidRPr="00FF47E2">
        <w:rPr>
          <w:color w:val="090D31"/>
          <w:lang w:val="en-GB"/>
        </w:rPr>
        <w:t>the</w:t>
      </w:r>
      <w:r w:rsidRPr="00FF47E2">
        <w:rPr>
          <w:color w:val="090D31"/>
          <w:spacing w:val="-7"/>
          <w:lang w:val="en-GB"/>
        </w:rPr>
        <w:t xml:space="preserve"> </w:t>
      </w:r>
      <w:r w:rsidRPr="00FF47E2">
        <w:rPr>
          <w:color w:val="090D31"/>
          <w:lang w:val="en-GB"/>
        </w:rPr>
        <w:t>CEO,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Managing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Director,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or</w:t>
      </w:r>
      <w:r w:rsidRPr="00FF47E2">
        <w:rPr>
          <w:color w:val="090D31"/>
          <w:spacing w:val="-6"/>
          <w:lang w:val="en-GB"/>
        </w:rPr>
        <w:t xml:space="preserve"> </w:t>
      </w:r>
      <w:r w:rsidRPr="00FF47E2">
        <w:rPr>
          <w:color w:val="090D31"/>
          <w:lang w:val="en-GB"/>
        </w:rPr>
        <w:t>someone</w:t>
      </w:r>
      <w:r w:rsidRPr="00FF47E2">
        <w:rPr>
          <w:color w:val="090D31"/>
          <w:spacing w:val="-7"/>
          <w:lang w:val="en-GB"/>
        </w:rPr>
        <w:t xml:space="preserve"> </w:t>
      </w:r>
      <w:r w:rsidRPr="00FF47E2">
        <w:rPr>
          <w:color w:val="090D31"/>
          <w:lang w:val="en-GB"/>
        </w:rPr>
        <w:t>with</w:t>
      </w:r>
      <w:r w:rsidRPr="00FF47E2">
        <w:rPr>
          <w:color w:val="090D31"/>
          <w:spacing w:val="-7"/>
          <w:lang w:val="en-GB"/>
        </w:rPr>
        <w:t xml:space="preserve"> </w:t>
      </w:r>
      <w:r w:rsidRPr="00FF47E2">
        <w:rPr>
          <w:color w:val="090D31"/>
          <w:lang w:val="en-GB"/>
        </w:rPr>
        <w:t>delegated</w:t>
      </w:r>
      <w:r w:rsidRPr="00FF47E2">
        <w:rPr>
          <w:color w:val="090D31"/>
          <w:spacing w:val="-5"/>
          <w:lang w:val="en-GB"/>
        </w:rPr>
        <w:t xml:space="preserve"> </w:t>
      </w:r>
      <w:r w:rsidRPr="00FF47E2">
        <w:rPr>
          <w:color w:val="090D31"/>
          <w:lang w:val="en-GB"/>
        </w:rPr>
        <w:t>signing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authority.</w:t>
      </w:r>
    </w:p>
    <w:p w14:paraId="581E979D" w14:textId="77777777" w:rsidR="00FF47E2" w:rsidRPr="00FF47E2" w:rsidRDefault="00FF47E2" w:rsidP="00FF47E2">
      <w:pPr>
        <w:rPr>
          <w:lang w:val="en-GB"/>
        </w:rPr>
      </w:pPr>
    </w:p>
    <w:p w14:paraId="28AB4D42" w14:textId="77777777" w:rsidR="00FF47E2" w:rsidRPr="00FF47E2" w:rsidRDefault="001E4FA5" w:rsidP="00FF47E2">
      <w:pPr>
        <w:rPr>
          <w:lang w:val="en-GB"/>
        </w:rPr>
      </w:pPr>
      <w:r>
        <w:rPr>
          <w:color w:val="090D31"/>
          <w:lang w:val="en-GB"/>
        </w:rPr>
        <w:t>It</w:t>
      </w:r>
      <w:r w:rsidR="00FF47E2" w:rsidRPr="00FF47E2">
        <w:rPr>
          <w:color w:val="090D31"/>
          <w:lang w:val="en-GB"/>
        </w:rPr>
        <w:t xml:space="preserve"> cannot be substituted at the ID verification or document signing stages. An administrative delegate</w:t>
      </w:r>
      <w:r w:rsidR="00FF47E2" w:rsidRPr="00FF47E2">
        <w:rPr>
          <w:color w:val="090D31"/>
          <w:spacing w:val="-8"/>
          <w:lang w:val="en-GB"/>
        </w:rPr>
        <w:t xml:space="preserve"> </w:t>
      </w:r>
      <w:r w:rsidR="00FF47E2" w:rsidRPr="00FF47E2">
        <w:rPr>
          <w:color w:val="090D31"/>
          <w:lang w:val="en-GB"/>
        </w:rPr>
        <w:t>(Registrant</w:t>
      </w:r>
      <w:r w:rsidR="00FF47E2" w:rsidRPr="00FF47E2">
        <w:rPr>
          <w:color w:val="090D31"/>
          <w:spacing w:val="-6"/>
          <w:lang w:val="en-GB"/>
        </w:rPr>
        <w:t xml:space="preserve"> </w:t>
      </w:r>
      <w:r w:rsidR="00FF47E2" w:rsidRPr="00FF47E2">
        <w:rPr>
          <w:color w:val="090D31"/>
          <w:lang w:val="en-GB"/>
        </w:rPr>
        <w:t>User)</w:t>
      </w:r>
      <w:r w:rsidR="00FF47E2" w:rsidRPr="00FF47E2">
        <w:rPr>
          <w:color w:val="090D31"/>
          <w:spacing w:val="-8"/>
          <w:lang w:val="en-GB"/>
        </w:rPr>
        <w:t xml:space="preserve"> </w:t>
      </w:r>
      <w:r w:rsidR="00FF47E2" w:rsidRPr="00FF47E2">
        <w:rPr>
          <w:color w:val="090D31"/>
          <w:lang w:val="en-GB"/>
        </w:rPr>
        <w:t>may</w:t>
      </w:r>
      <w:r w:rsidR="00FF47E2" w:rsidRPr="00FF47E2">
        <w:rPr>
          <w:color w:val="090D31"/>
          <w:spacing w:val="-8"/>
          <w:lang w:val="en-GB"/>
        </w:rPr>
        <w:t xml:space="preserve"> </w:t>
      </w:r>
      <w:r w:rsidR="00FF47E2" w:rsidRPr="00FF47E2">
        <w:rPr>
          <w:color w:val="090D31"/>
          <w:lang w:val="en-GB"/>
        </w:rPr>
        <w:t>prepare</w:t>
      </w:r>
      <w:r w:rsidR="00FF47E2" w:rsidRPr="00FF47E2">
        <w:rPr>
          <w:color w:val="090D31"/>
          <w:spacing w:val="-6"/>
          <w:lang w:val="en-GB"/>
        </w:rPr>
        <w:t xml:space="preserve"> </w:t>
      </w:r>
      <w:r w:rsidR="00FF47E2" w:rsidRPr="00FF47E2">
        <w:rPr>
          <w:color w:val="090D31"/>
          <w:lang w:val="en-GB"/>
        </w:rPr>
        <w:t>information</w:t>
      </w:r>
      <w:r w:rsidR="00FF47E2" w:rsidRPr="00FF47E2">
        <w:rPr>
          <w:color w:val="090D31"/>
          <w:spacing w:val="-7"/>
          <w:lang w:val="en-GB"/>
        </w:rPr>
        <w:t xml:space="preserve"> </w:t>
      </w:r>
      <w:r w:rsidR="00FF47E2" w:rsidRPr="00FF47E2">
        <w:rPr>
          <w:color w:val="090D31"/>
          <w:lang w:val="en-GB"/>
        </w:rPr>
        <w:t>on</w:t>
      </w:r>
      <w:r w:rsidR="00FF47E2" w:rsidRPr="00FF47E2">
        <w:rPr>
          <w:color w:val="090D31"/>
          <w:spacing w:val="-7"/>
          <w:lang w:val="en-GB"/>
        </w:rPr>
        <w:t xml:space="preserve"> </w:t>
      </w:r>
      <w:r w:rsidR="00FF47E2" w:rsidRPr="00FF47E2">
        <w:rPr>
          <w:color w:val="090D31"/>
          <w:lang w:val="en-GB"/>
        </w:rPr>
        <w:t>their</w:t>
      </w:r>
      <w:r w:rsidR="00FF47E2" w:rsidRPr="00FF47E2">
        <w:rPr>
          <w:color w:val="090D31"/>
          <w:spacing w:val="-5"/>
          <w:lang w:val="en-GB"/>
        </w:rPr>
        <w:t xml:space="preserve"> </w:t>
      </w:r>
      <w:r w:rsidR="00FF47E2" w:rsidRPr="00FF47E2">
        <w:rPr>
          <w:color w:val="090D31"/>
          <w:lang w:val="en-GB"/>
        </w:rPr>
        <w:t>behalf,</w:t>
      </w:r>
      <w:r w:rsidR="00FF47E2" w:rsidRPr="00FF47E2">
        <w:rPr>
          <w:color w:val="090D31"/>
          <w:spacing w:val="-8"/>
          <w:lang w:val="en-GB"/>
        </w:rPr>
        <w:t xml:space="preserve"> </w:t>
      </w:r>
      <w:r w:rsidR="00FF47E2" w:rsidRPr="00FF47E2">
        <w:rPr>
          <w:color w:val="090D31"/>
          <w:lang w:val="en-GB"/>
        </w:rPr>
        <w:t>but</w:t>
      </w:r>
      <w:r w:rsidR="00FF47E2" w:rsidRPr="00FF47E2">
        <w:rPr>
          <w:color w:val="090D31"/>
          <w:spacing w:val="-6"/>
          <w:lang w:val="en-GB"/>
        </w:rPr>
        <w:t xml:space="preserve"> </w:t>
      </w:r>
      <w:r w:rsidR="00FF47E2" w:rsidRPr="00FF47E2">
        <w:rPr>
          <w:color w:val="090D31"/>
          <w:lang w:val="en-GB"/>
        </w:rPr>
        <w:t>the</w:t>
      </w:r>
      <w:r w:rsidR="00FF47E2" w:rsidRPr="00FF47E2">
        <w:rPr>
          <w:color w:val="090D31"/>
          <w:spacing w:val="-8"/>
          <w:lang w:val="en-GB"/>
        </w:rPr>
        <w:t xml:space="preserve"> </w:t>
      </w:r>
      <w:r w:rsidR="00FF47E2" w:rsidRPr="00FF47E2">
        <w:rPr>
          <w:color w:val="090D31"/>
          <w:lang w:val="en-GB"/>
        </w:rPr>
        <w:t>Legal</w:t>
      </w:r>
      <w:r w:rsidR="00FF47E2" w:rsidRPr="00FF47E2">
        <w:rPr>
          <w:color w:val="090D31"/>
          <w:spacing w:val="-7"/>
          <w:lang w:val="en-GB"/>
        </w:rPr>
        <w:t xml:space="preserve"> </w:t>
      </w:r>
      <w:r w:rsidR="00FF47E2" w:rsidRPr="00FF47E2">
        <w:rPr>
          <w:color w:val="090D31"/>
          <w:lang w:val="en-GB"/>
        </w:rPr>
        <w:t>Representative must personally upload their ID and sign the required document.</w:t>
      </w:r>
    </w:p>
    <w:p w14:paraId="4EBFB40B" w14:textId="77777777" w:rsidR="00896199" w:rsidRPr="00FF47E2" w:rsidRDefault="00896199">
      <w:pPr>
        <w:tabs>
          <w:tab w:val="clear" w:pos="851"/>
          <w:tab w:val="clear" w:pos="1701"/>
        </w:tabs>
        <w:rPr>
          <w:rFonts w:ascii="DM Sans 14pt SemiBold" w:hAnsi="DM Sans 14pt SemiBold"/>
          <w:b/>
          <w:lang w:val="en-GB"/>
        </w:rPr>
      </w:pPr>
      <w:r w:rsidRPr="00FF47E2">
        <w:rPr>
          <w:lang w:val="en-GB"/>
        </w:rPr>
        <w:br w:type="page"/>
      </w:r>
    </w:p>
    <w:p w14:paraId="2B6AE662" w14:textId="77777777" w:rsidR="00FF47E2" w:rsidRPr="00FF47E2" w:rsidRDefault="00FF47E2" w:rsidP="00FF47E2">
      <w:pPr>
        <w:pStyle w:val="Heading1"/>
        <w:numPr>
          <w:ilvl w:val="0"/>
          <w:numId w:val="36"/>
        </w:numPr>
      </w:pPr>
      <w:r w:rsidRPr="00FF47E2">
        <w:lastRenderedPageBreak/>
        <w:t xml:space="preserve">Current </w:t>
      </w:r>
      <w:r w:rsidR="00092C6F">
        <w:t>p</w:t>
      </w:r>
      <w:r w:rsidRPr="00FF47E2">
        <w:t>rocess: Onboarding</w:t>
      </w:r>
    </w:p>
    <w:p w14:paraId="3F151604" w14:textId="77777777" w:rsidR="00FF47E2" w:rsidRPr="00FF47E2" w:rsidRDefault="00FF47E2" w:rsidP="00FF47E2">
      <w:pPr>
        <w:pStyle w:val="BodyText"/>
        <w:spacing w:before="4"/>
        <w:rPr>
          <w:rFonts w:ascii="Outfit SemiBold"/>
          <w:b/>
          <w:sz w:val="12"/>
          <w:lang w:val="en-GB"/>
        </w:rPr>
      </w:pPr>
    </w:p>
    <w:p w14:paraId="26FA7E2F" w14:textId="77777777" w:rsidR="00FF47E2" w:rsidRPr="001E4FA5" w:rsidRDefault="003874FB" w:rsidP="00FF47E2">
      <w:pPr>
        <w:pStyle w:val="Heading4"/>
        <w:rPr>
          <w:lang w:val="en-GB"/>
        </w:rPr>
      </w:pPr>
      <w:r>
        <w:rPr>
          <w:lang w:val="en-GB"/>
        </w:rPr>
        <w:t>Interim - u</w:t>
      </w:r>
      <w:r w:rsidR="001E4FA5" w:rsidRPr="001E4FA5">
        <w:rPr>
          <w:lang w:val="en-GB"/>
        </w:rPr>
        <w:t>ntil Automated Onboardin</w:t>
      </w:r>
      <w:r w:rsidR="001E4FA5">
        <w:rPr>
          <w:lang w:val="en-GB"/>
        </w:rPr>
        <w:t xml:space="preserve">g </w:t>
      </w:r>
      <w:r w:rsidR="001E4FA5" w:rsidRPr="001E4FA5">
        <w:rPr>
          <w:lang w:val="en-GB"/>
        </w:rPr>
        <w:t xml:space="preserve">Portal by </w:t>
      </w:r>
      <w:r w:rsidR="001E4FA5">
        <w:rPr>
          <w:lang w:val="en-GB"/>
        </w:rPr>
        <w:t>Sovos</w:t>
      </w:r>
    </w:p>
    <w:p w14:paraId="72C785AC" w14:textId="77777777" w:rsidR="001E4FA5" w:rsidRPr="001E4FA5" w:rsidRDefault="001E4FA5" w:rsidP="001E4FA5">
      <w:pPr>
        <w:rPr>
          <w:lang w:val="en-GB"/>
        </w:rPr>
      </w:pPr>
    </w:p>
    <w:p w14:paraId="6B6004F4" w14:textId="77777777" w:rsidR="00FF47E2" w:rsidRPr="00FF47E2" w:rsidRDefault="00FF47E2" w:rsidP="00FF47E2">
      <w:pPr>
        <w:rPr>
          <w:lang w:val="en-GB"/>
        </w:rPr>
      </w:pPr>
      <w:r w:rsidRPr="00FF47E2">
        <w:rPr>
          <w:lang w:val="en-GB"/>
        </w:rPr>
        <w:t>The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process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described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in</w:t>
      </w:r>
      <w:r w:rsidRPr="00FF47E2">
        <w:rPr>
          <w:spacing w:val="-3"/>
          <w:lang w:val="en-GB"/>
        </w:rPr>
        <w:t xml:space="preserve"> </w:t>
      </w:r>
      <w:r w:rsidRPr="00FF47E2">
        <w:rPr>
          <w:lang w:val="en-GB"/>
        </w:rPr>
        <w:t>this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section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is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an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interim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solution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for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onboarding</w:t>
      </w:r>
      <w:r w:rsidR="001E4FA5">
        <w:rPr>
          <w:spacing w:val="-5"/>
          <w:lang w:val="en-GB"/>
        </w:rPr>
        <w:t xml:space="preserve">.  </w:t>
      </w:r>
      <w:r w:rsidRPr="00FF47E2">
        <w:rPr>
          <w:lang w:val="en-GB"/>
        </w:rPr>
        <w:t xml:space="preserve">It involves direct coordination between </w:t>
      </w:r>
      <w:r w:rsidR="003874FB">
        <w:rPr>
          <w:lang w:val="en-GB"/>
        </w:rPr>
        <w:t>our customer</w:t>
      </w:r>
      <w:r w:rsidRPr="00FF47E2">
        <w:rPr>
          <w:lang w:val="en-GB"/>
        </w:rPr>
        <w:t xml:space="preserve">, </w:t>
      </w:r>
      <w:r w:rsidR="001E4FA5">
        <w:rPr>
          <w:lang w:val="en-GB"/>
        </w:rPr>
        <w:t>Dynatos</w:t>
      </w:r>
      <w:r w:rsidRPr="00FF47E2">
        <w:rPr>
          <w:lang w:val="en-GB"/>
        </w:rPr>
        <w:t>, and the</w:t>
      </w:r>
      <w:r w:rsidR="001E4FA5">
        <w:rPr>
          <w:lang w:val="en-GB"/>
        </w:rPr>
        <w:t xml:space="preserve"> </w:t>
      </w:r>
      <w:r w:rsidRPr="00FF47E2">
        <w:rPr>
          <w:spacing w:val="-2"/>
          <w:lang w:val="en-GB"/>
        </w:rPr>
        <w:t>Sovos</w:t>
      </w:r>
      <w:r w:rsidRPr="00FF47E2">
        <w:rPr>
          <w:spacing w:val="-1"/>
          <w:lang w:val="en-GB"/>
        </w:rPr>
        <w:t xml:space="preserve"> </w:t>
      </w:r>
      <w:r w:rsidRPr="00FF47E2">
        <w:rPr>
          <w:spacing w:val="-2"/>
          <w:lang w:val="en-GB"/>
        </w:rPr>
        <w:t>Professional</w:t>
      </w:r>
      <w:r w:rsidRPr="00FF47E2">
        <w:rPr>
          <w:spacing w:val="1"/>
          <w:lang w:val="en-GB"/>
        </w:rPr>
        <w:t xml:space="preserve"> </w:t>
      </w:r>
      <w:r w:rsidRPr="00FF47E2">
        <w:rPr>
          <w:spacing w:val="-2"/>
          <w:lang w:val="en-GB"/>
        </w:rPr>
        <w:t>Services</w:t>
      </w:r>
      <w:r w:rsidRPr="00FF47E2">
        <w:rPr>
          <w:spacing w:val="3"/>
          <w:lang w:val="en-GB"/>
        </w:rPr>
        <w:t xml:space="preserve"> </w:t>
      </w:r>
      <w:r w:rsidRPr="00FF47E2">
        <w:rPr>
          <w:spacing w:val="-2"/>
          <w:lang w:val="en-GB"/>
        </w:rPr>
        <w:t>team.</w:t>
      </w:r>
    </w:p>
    <w:p w14:paraId="5DAAED04" w14:textId="77777777" w:rsidR="00FF47E2" w:rsidRPr="00FF47E2" w:rsidRDefault="00FF47E2" w:rsidP="00FF47E2">
      <w:pPr>
        <w:rPr>
          <w:lang w:val="en-GB"/>
        </w:rPr>
      </w:pPr>
    </w:p>
    <w:p w14:paraId="01538D58" w14:textId="77777777" w:rsidR="00FF47E2" w:rsidRPr="00FF47E2" w:rsidRDefault="001E4FA5" w:rsidP="00FF47E2">
      <w:pPr>
        <w:rPr>
          <w:lang w:val="en-GB"/>
        </w:rPr>
      </w:pPr>
      <w:r>
        <w:rPr>
          <w:lang w:val="en-GB"/>
        </w:rPr>
        <w:t>*An</w:t>
      </w:r>
      <w:r w:rsidR="00FF47E2" w:rsidRPr="00FF47E2">
        <w:rPr>
          <w:lang w:val="en-GB"/>
        </w:rPr>
        <w:t xml:space="preserve"> automated partner portal</w:t>
      </w:r>
      <w:r>
        <w:rPr>
          <w:lang w:val="en-GB"/>
        </w:rPr>
        <w:t xml:space="preserve"> </w:t>
      </w:r>
      <w:r w:rsidR="00FF47E2" w:rsidRPr="00FF47E2">
        <w:rPr>
          <w:lang w:val="en-GB"/>
        </w:rPr>
        <w:t>will replace this approach</w:t>
      </w:r>
      <w:r>
        <w:rPr>
          <w:lang w:val="en-GB"/>
        </w:rPr>
        <w:t xml:space="preserve"> in the next months</w:t>
      </w:r>
    </w:p>
    <w:p w14:paraId="7D62291B" w14:textId="77777777" w:rsidR="00FF47E2" w:rsidRPr="00FF47E2" w:rsidRDefault="00FF47E2" w:rsidP="00FF47E2">
      <w:pPr>
        <w:rPr>
          <w:lang w:val="en-GB"/>
        </w:rPr>
      </w:pPr>
    </w:p>
    <w:p w14:paraId="39CFDD3B" w14:textId="77777777" w:rsidR="00FF47E2" w:rsidRPr="001E4FA5" w:rsidRDefault="00FF47E2" w:rsidP="00FF47E2">
      <w:pPr>
        <w:pStyle w:val="BodyText"/>
        <w:spacing w:before="1"/>
        <w:rPr>
          <w:sz w:val="5"/>
          <w:lang w:val="en-GB"/>
        </w:rPr>
      </w:pPr>
    </w:p>
    <w:tbl>
      <w:tblPr>
        <w:tblW w:w="9029" w:type="dxa"/>
        <w:tblInd w:w="-3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2"/>
        <w:gridCol w:w="2600"/>
        <w:gridCol w:w="5627"/>
      </w:tblGrid>
      <w:tr w:rsidR="00FF47E2" w:rsidRPr="00FF47E2" w14:paraId="671B6395" w14:textId="77777777" w:rsidTr="00FF47E2">
        <w:trPr>
          <w:trHeight w:val="806"/>
        </w:trPr>
        <w:tc>
          <w:tcPr>
            <w:tcW w:w="802" w:type="dxa"/>
            <w:shd w:val="clear" w:color="auto" w:fill="090D31"/>
          </w:tcPr>
          <w:p w14:paraId="7666FF5D" w14:textId="77777777" w:rsidR="00FF47E2" w:rsidRPr="00FF47E2" w:rsidRDefault="00FF47E2" w:rsidP="00FF47E2">
            <w:pPr>
              <w:pStyle w:val="Tabletext"/>
              <w:jc w:val="center"/>
              <w:rPr>
                <w:b/>
                <w:bCs w:val="0"/>
                <w:sz w:val="20"/>
                <w:szCs w:val="26"/>
              </w:rPr>
            </w:pPr>
          </w:p>
          <w:p w14:paraId="685F984E" w14:textId="77777777" w:rsidR="00FF47E2" w:rsidRPr="00FF47E2" w:rsidRDefault="00FF47E2" w:rsidP="00FF47E2">
            <w:pPr>
              <w:pStyle w:val="Tabletext"/>
              <w:jc w:val="center"/>
              <w:rPr>
                <w:b/>
                <w:bCs w:val="0"/>
                <w:sz w:val="20"/>
                <w:szCs w:val="26"/>
              </w:rPr>
            </w:pPr>
            <w:r w:rsidRPr="00FF47E2">
              <w:rPr>
                <w:b/>
                <w:bCs w:val="0"/>
                <w:sz w:val="20"/>
                <w:szCs w:val="26"/>
              </w:rPr>
              <w:t>Step</w:t>
            </w:r>
          </w:p>
        </w:tc>
        <w:tc>
          <w:tcPr>
            <w:tcW w:w="2600" w:type="dxa"/>
            <w:shd w:val="clear" w:color="auto" w:fill="090D31"/>
          </w:tcPr>
          <w:p w14:paraId="3662DC67" w14:textId="77777777" w:rsidR="00FF47E2" w:rsidRPr="00FF47E2" w:rsidRDefault="00FF47E2" w:rsidP="00FF47E2">
            <w:pPr>
              <w:pStyle w:val="Tabletext"/>
              <w:ind w:left="193"/>
              <w:rPr>
                <w:b/>
                <w:bCs w:val="0"/>
                <w:sz w:val="20"/>
                <w:szCs w:val="26"/>
              </w:rPr>
            </w:pPr>
          </w:p>
          <w:p w14:paraId="09AE1CC2" w14:textId="77777777" w:rsidR="00FF47E2" w:rsidRPr="00FF47E2" w:rsidRDefault="00FF47E2" w:rsidP="00FF47E2">
            <w:pPr>
              <w:pStyle w:val="Tabletext"/>
              <w:ind w:left="193"/>
              <w:rPr>
                <w:b/>
                <w:bCs w:val="0"/>
                <w:sz w:val="20"/>
                <w:szCs w:val="26"/>
              </w:rPr>
            </w:pPr>
            <w:r w:rsidRPr="00FF47E2">
              <w:rPr>
                <w:b/>
                <w:bCs w:val="0"/>
                <w:sz w:val="20"/>
                <w:szCs w:val="26"/>
              </w:rPr>
              <w:t>Action</w:t>
            </w:r>
          </w:p>
        </w:tc>
        <w:tc>
          <w:tcPr>
            <w:tcW w:w="5627" w:type="dxa"/>
            <w:shd w:val="clear" w:color="auto" w:fill="090D31"/>
          </w:tcPr>
          <w:p w14:paraId="779200EF" w14:textId="77777777" w:rsidR="00FF47E2" w:rsidRPr="00FF47E2" w:rsidRDefault="00FF47E2" w:rsidP="00FF47E2">
            <w:pPr>
              <w:pStyle w:val="Tabletext"/>
              <w:ind w:left="144"/>
              <w:rPr>
                <w:b/>
                <w:bCs w:val="0"/>
                <w:sz w:val="20"/>
                <w:szCs w:val="26"/>
              </w:rPr>
            </w:pPr>
          </w:p>
          <w:p w14:paraId="373AD573" w14:textId="77777777" w:rsidR="00FF47E2" w:rsidRPr="00FF47E2" w:rsidRDefault="00FF47E2" w:rsidP="00FF47E2">
            <w:pPr>
              <w:pStyle w:val="Tabletext"/>
              <w:ind w:left="144"/>
              <w:rPr>
                <w:b/>
                <w:bCs w:val="0"/>
                <w:sz w:val="20"/>
                <w:szCs w:val="26"/>
              </w:rPr>
            </w:pPr>
            <w:r w:rsidRPr="00FF47E2">
              <w:rPr>
                <w:b/>
                <w:bCs w:val="0"/>
                <w:sz w:val="20"/>
                <w:szCs w:val="26"/>
              </w:rPr>
              <w:t>Details</w:t>
            </w:r>
          </w:p>
        </w:tc>
      </w:tr>
      <w:tr w:rsidR="00FF47E2" w:rsidRPr="00FF47E2" w14:paraId="6C3E17E5" w14:textId="77777777" w:rsidTr="00FF47E2">
        <w:trPr>
          <w:trHeight w:val="1099"/>
        </w:trPr>
        <w:tc>
          <w:tcPr>
            <w:tcW w:w="802" w:type="dxa"/>
          </w:tcPr>
          <w:p w14:paraId="20C83DEC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</w:p>
          <w:p w14:paraId="3CFC44B3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1</w:t>
            </w:r>
          </w:p>
        </w:tc>
        <w:tc>
          <w:tcPr>
            <w:tcW w:w="2600" w:type="dxa"/>
          </w:tcPr>
          <w:p w14:paraId="34E4692F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</w:p>
          <w:p w14:paraId="39A407F7" w14:textId="77777777" w:rsidR="00FF47E2" w:rsidRPr="00FF47E2" w:rsidRDefault="00393385" w:rsidP="00FF47E2">
            <w:pPr>
              <w:pStyle w:val="Tabletext"/>
              <w:ind w:left="193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Dynatos</w:t>
            </w:r>
            <w:r w:rsidR="00FF47E2" w:rsidRPr="00FF47E2">
              <w:rPr>
                <w:sz w:val="20"/>
                <w:szCs w:val="26"/>
              </w:rPr>
              <w:t xml:space="preserve"> collect</w:t>
            </w:r>
            <w:r>
              <w:rPr>
                <w:sz w:val="20"/>
                <w:szCs w:val="26"/>
              </w:rPr>
              <w:t>s</w:t>
            </w:r>
            <w:r w:rsidR="00FF47E2" w:rsidRPr="00FF47E2">
              <w:rPr>
                <w:sz w:val="20"/>
                <w:szCs w:val="26"/>
              </w:rPr>
              <w:t xml:space="preserve"> and submit end user information</w:t>
            </w:r>
          </w:p>
        </w:tc>
        <w:tc>
          <w:tcPr>
            <w:tcW w:w="5627" w:type="dxa"/>
          </w:tcPr>
          <w:p w14:paraId="64D26B0A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</w:p>
          <w:p w14:paraId="77615671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 xml:space="preserve">Gather the required information in </w:t>
            </w:r>
            <w:r w:rsidR="001E4FA5">
              <w:rPr>
                <w:sz w:val="20"/>
                <w:szCs w:val="26"/>
              </w:rPr>
              <w:t>4</w:t>
            </w:r>
            <w:r w:rsidRPr="00FF47E2">
              <w:rPr>
                <w:sz w:val="20"/>
                <w:szCs w:val="26"/>
              </w:rPr>
              <w:t xml:space="preserve"> from </w:t>
            </w:r>
            <w:r w:rsidR="00393385">
              <w:rPr>
                <w:sz w:val="20"/>
                <w:szCs w:val="26"/>
              </w:rPr>
              <w:t>our</w:t>
            </w:r>
            <w:r w:rsidRPr="00FF47E2">
              <w:rPr>
                <w:sz w:val="20"/>
                <w:szCs w:val="26"/>
              </w:rPr>
              <w:t xml:space="preserve"> </w:t>
            </w:r>
            <w:r w:rsidR="001E4FA5">
              <w:rPr>
                <w:sz w:val="20"/>
                <w:szCs w:val="26"/>
              </w:rPr>
              <w:t xml:space="preserve">tenants </w:t>
            </w:r>
            <w:r w:rsidRPr="00FF47E2">
              <w:rPr>
                <w:sz w:val="20"/>
                <w:szCs w:val="26"/>
              </w:rPr>
              <w:t>and submit it via the link provided.</w:t>
            </w:r>
          </w:p>
        </w:tc>
      </w:tr>
      <w:tr w:rsidR="00FF47E2" w:rsidRPr="00FF47E2" w14:paraId="2E410ED9" w14:textId="77777777" w:rsidTr="00FF47E2">
        <w:trPr>
          <w:trHeight w:val="1967"/>
        </w:trPr>
        <w:tc>
          <w:tcPr>
            <w:tcW w:w="802" w:type="dxa"/>
            <w:shd w:val="clear" w:color="auto" w:fill="F1F7FA"/>
          </w:tcPr>
          <w:p w14:paraId="2527AD25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</w:p>
          <w:p w14:paraId="7E2A2F24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2</w:t>
            </w:r>
          </w:p>
        </w:tc>
        <w:tc>
          <w:tcPr>
            <w:tcW w:w="2600" w:type="dxa"/>
            <w:shd w:val="clear" w:color="auto" w:fill="F1F7FA"/>
          </w:tcPr>
          <w:p w14:paraId="335F7BF4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</w:p>
          <w:p w14:paraId="71230D7D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Sovos PS reviews and prepares the</w:t>
            </w:r>
          </w:p>
          <w:p w14:paraId="68C96A0C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onboarding file</w:t>
            </w:r>
          </w:p>
        </w:tc>
        <w:tc>
          <w:tcPr>
            <w:tcW w:w="5627" w:type="dxa"/>
            <w:shd w:val="clear" w:color="auto" w:fill="F1F7FA"/>
          </w:tcPr>
          <w:p w14:paraId="11F62EF2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</w:p>
          <w:p w14:paraId="2C73B290" w14:textId="77777777" w:rsidR="00FF47E2" w:rsidRPr="00FF47E2" w:rsidRDefault="001E4FA5" w:rsidP="00FF47E2">
            <w:pPr>
              <w:pStyle w:val="Tabletext"/>
              <w:ind w:left="144"/>
              <w:rPr>
                <w:sz w:val="20"/>
                <w:szCs w:val="26"/>
              </w:rPr>
            </w:pPr>
            <w:r>
              <w:rPr>
                <w:sz w:val="20"/>
                <w:szCs w:val="26"/>
              </w:rPr>
              <w:t>Sovos</w:t>
            </w:r>
            <w:r w:rsidR="00FF47E2" w:rsidRPr="00FF47E2">
              <w:rPr>
                <w:sz w:val="20"/>
                <w:szCs w:val="26"/>
              </w:rPr>
              <w:t xml:space="preserve"> PS team reviews the submission and confirms the correct validation journey (standard, delegated, KBis or international). They prepare the onboarding file and submit it to </w:t>
            </w:r>
            <w:r>
              <w:rPr>
                <w:sz w:val="20"/>
                <w:szCs w:val="26"/>
              </w:rPr>
              <w:t xml:space="preserve">their </w:t>
            </w:r>
            <w:r w:rsidR="00FF47E2" w:rsidRPr="00FF47E2">
              <w:rPr>
                <w:sz w:val="20"/>
                <w:szCs w:val="26"/>
              </w:rPr>
              <w:t>identity validation coordinator. No</w:t>
            </w:r>
          </w:p>
          <w:p w14:paraId="6D95FE13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action is needed from you or the end user at this stage.</w:t>
            </w:r>
          </w:p>
        </w:tc>
      </w:tr>
      <w:tr w:rsidR="00FF47E2" w:rsidRPr="00FF47E2" w14:paraId="6C8329A4" w14:textId="77777777" w:rsidTr="00FF47E2">
        <w:trPr>
          <w:trHeight w:val="2842"/>
        </w:trPr>
        <w:tc>
          <w:tcPr>
            <w:tcW w:w="802" w:type="dxa"/>
          </w:tcPr>
          <w:p w14:paraId="10E35C8C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</w:p>
          <w:p w14:paraId="7D6225CC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3</w:t>
            </w:r>
          </w:p>
        </w:tc>
        <w:tc>
          <w:tcPr>
            <w:tcW w:w="2600" w:type="dxa"/>
          </w:tcPr>
          <w:p w14:paraId="3950F321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</w:p>
          <w:p w14:paraId="718C01BE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 xml:space="preserve">End user's Legal Representative receives </w:t>
            </w:r>
            <w:r w:rsidR="001E4FA5">
              <w:rPr>
                <w:sz w:val="20"/>
                <w:szCs w:val="26"/>
              </w:rPr>
              <w:t xml:space="preserve"> </w:t>
            </w:r>
            <w:r w:rsidRPr="00FF47E2">
              <w:rPr>
                <w:sz w:val="20"/>
                <w:szCs w:val="26"/>
              </w:rPr>
              <w:t>a secure email</w:t>
            </w:r>
          </w:p>
        </w:tc>
        <w:tc>
          <w:tcPr>
            <w:tcW w:w="5627" w:type="dxa"/>
          </w:tcPr>
          <w:p w14:paraId="232BBE2D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</w:p>
          <w:p w14:paraId="602B8A41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Our identity validation partner (CRYPTOLOG INTERNATIONAL - Universign) sends a secure email</w:t>
            </w:r>
          </w:p>
          <w:p w14:paraId="0163CB84" w14:textId="77777777" w:rsidR="00FF47E2" w:rsidRPr="00FF47E2" w:rsidRDefault="00FF47E2" w:rsidP="00FF47E2">
            <w:pPr>
              <w:pStyle w:val="Tabletext"/>
              <w:ind w:left="14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directly to the Legal Representative (or Registrant User first, if one has been designated). They click the link, upload their ID, and only when Inbound, sign the Opt-In form. The electronic address is confirmed at this point via the Opt-In Form. Please brief your end users to expect this email.</w:t>
            </w:r>
          </w:p>
        </w:tc>
      </w:tr>
      <w:tr w:rsidR="00FF47E2" w:rsidRPr="00FF47E2" w14:paraId="09B61B96" w14:textId="77777777" w:rsidTr="00FF47E2">
        <w:trPr>
          <w:trHeight w:val="2549"/>
        </w:trPr>
        <w:tc>
          <w:tcPr>
            <w:tcW w:w="802" w:type="dxa"/>
            <w:shd w:val="clear" w:color="auto" w:fill="F1F7FA"/>
          </w:tcPr>
          <w:p w14:paraId="7EE17C99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</w:p>
          <w:p w14:paraId="2B760746" w14:textId="77777777" w:rsidR="00FF47E2" w:rsidRPr="00FF47E2" w:rsidRDefault="00FF47E2" w:rsidP="00FF47E2">
            <w:pPr>
              <w:pStyle w:val="Tabletext"/>
              <w:jc w:val="center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4</w:t>
            </w:r>
          </w:p>
        </w:tc>
        <w:tc>
          <w:tcPr>
            <w:tcW w:w="2600" w:type="dxa"/>
            <w:shd w:val="clear" w:color="auto" w:fill="F1F7FA"/>
          </w:tcPr>
          <w:p w14:paraId="6A01CE7C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</w:p>
          <w:p w14:paraId="625B64E1" w14:textId="77777777" w:rsidR="00FF47E2" w:rsidRPr="00FF47E2" w:rsidRDefault="00FF47E2" w:rsidP="00FF47E2">
            <w:pPr>
              <w:pStyle w:val="Tabletext"/>
              <w:ind w:left="193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Sovos PS activates the end user's platform access</w:t>
            </w:r>
          </w:p>
        </w:tc>
        <w:tc>
          <w:tcPr>
            <w:tcW w:w="5627" w:type="dxa"/>
            <w:shd w:val="clear" w:color="auto" w:fill="F1F7FA"/>
          </w:tcPr>
          <w:p w14:paraId="6739F2EA" w14:textId="77777777" w:rsidR="00FF47E2" w:rsidRPr="00FF47E2" w:rsidRDefault="00FF47E2" w:rsidP="001E4FA5">
            <w:pPr>
              <w:pStyle w:val="Tabletext"/>
              <w:ind w:left="144"/>
              <w:rPr>
                <w:sz w:val="20"/>
                <w:szCs w:val="26"/>
              </w:rPr>
            </w:pPr>
          </w:p>
          <w:p w14:paraId="3528D96B" w14:textId="77777777" w:rsidR="001E4FA5" w:rsidRDefault="00FF47E2" w:rsidP="001E4FA5">
            <w:pPr>
              <w:pStyle w:val="Tabletext"/>
              <w:ind w:left="14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 xml:space="preserve">Once validation is confirmed, Sovos PS manually provisions the end user on the platform and, where applicable, registers their electronic address in the French Central Directory via the PPF. </w:t>
            </w:r>
            <w:r w:rsidR="001E4FA5">
              <w:rPr>
                <w:sz w:val="20"/>
                <w:szCs w:val="26"/>
              </w:rPr>
              <w:t>Routty</w:t>
            </w:r>
            <w:r w:rsidRPr="00FF47E2">
              <w:rPr>
                <w:sz w:val="20"/>
                <w:szCs w:val="26"/>
              </w:rPr>
              <w:t xml:space="preserve"> will be notified when activation is complete. </w:t>
            </w:r>
          </w:p>
          <w:p w14:paraId="7B29B29D" w14:textId="77777777" w:rsidR="00FF47E2" w:rsidRPr="00FF47E2" w:rsidRDefault="00FF47E2" w:rsidP="001E4FA5">
            <w:pPr>
              <w:pStyle w:val="Tabletext"/>
              <w:ind w:left="144"/>
              <w:rPr>
                <w:sz w:val="20"/>
                <w:szCs w:val="26"/>
              </w:rPr>
            </w:pPr>
            <w:r w:rsidRPr="00FF47E2">
              <w:rPr>
                <w:sz w:val="20"/>
                <w:szCs w:val="26"/>
              </w:rPr>
              <w:t>If validation is</w:t>
            </w:r>
            <w:r w:rsidR="001E4FA5">
              <w:rPr>
                <w:sz w:val="20"/>
                <w:szCs w:val="26"/>
              </w:rPr>
              <w:t xml:space="preserve"> </w:t>
            </w:r>
            <w:r w:rsidRPr="00FF47E2">
              <w:rPr>
                <w:sz w:val="20"/>
                <w:szCs w:val="26"/>
              </w:rPr>
              <w:t xml:space="preserve">rejected, Sovos PS will contact </w:t>
            </w:r>
            <w:r w:rsidR="001E4FA5">
              <w:rPr>
                <w:sz w:val="20"/>
                <w:szCs w:val="26"/>
              </w:rPr>
              <w:t>Routty</w:t>
            </w:r>
            <w:r w:rsidRPr="00FF47E2">
              <w:rPr>
                <w:sz w:val="20"/>
                <w:szCs w:val="26"/>
              </w:rPr>
              <w:t xml:space="preserve"> directly to resolve it and restart.</w:t>
            </w:r>
          </w:p>
        </w:tc>
      </w:tr>
    </w:tbl>
    <w:p w14:paraId="2A4D0835" w14:textId="77777777" w:rsidR="00393385" w:rsidRDefault="00393385">
      <w:pPr>
        <w:tabs>
          <w:tab w:val="clear" w:pos="851"/>
          <w:tab w:val="clear" w:pos="1701"/>
        </w:tabs>
        <w:rPr>
          <w:rFonts w:ascii="Outfit" w:eastAsiaTheme="majorEastAsia" w:hAnsi="Outfit" w:cstheme="majorBidi"/>
          <w:b/>
          <w:color w:val="082B40" w:themeColor="text2"/>
          <w:sz w:val="40"/>
          <w:szCs w:val="32"/>
          <w:lang w:val="en-US"/>
        </w:rPr>
      </w:pPr>
      <w:r>
        <w:br w:type="page"/>
      </w:r>
    </w:p>
    <w:p w14:paraId="6840B45D" w14:textId="77777777" w:rsidR="00FF47E2" w:rsidRPr="00FF47E2" w:rsidRDefault="00FF47E2" w:rsidP="00393385">
      <w:pPr>
        <w:pStyle w:val="Heading1"/>
        <w:numPr>
          <w:ilvl w:val="0"/>
          <w:numId w:val="36"/>
        </w:numPr>
      </w:pPr>
      <w:r w:rsidRPr="00FF47E2">
        <w:lastRenderedPageBreak/>
        <w:t xml:space="preserve">Information </w:t>
      </w:r>
      <w:r w:rsidR="00092C6F">
        <w:t>r</w:t>
      </w:r>
      <w:r w:rsidRPr="00FF47E2">
        <w:t xml:space="preserve">equired </w:t>
      </w:r>
      <w:r w:rsidR="00393385">
        <w:t>from</w:t>
      </w:r>
      <w:r w:rsidRPr="00FF47E2">
        <w:t xml:space="preserve"> </w:t>
      </w:r>
      <w:r w:rsidR="00092C6F">
        <w:t>e</w:t>
      </w:r>
      <w:r w:rsidRPr="00FF47E2">
        <w:t>ach End User</w:t>
      </w:r>
    </w:p>
    <w:p w14:paraId="15544F32" w14:textId="77777777" w:rsidR="00FF47E2" w:rsidRPr="00FF47E2" w:rsidRDefault="00FF47E2" w:rsidP="00FF47E2">
      <w:pPr>
        <w:pStyle w:val="BodyText"/>
        <w:spacing w:before="4"/>
        <w:rPr>
          <w:rFonts w:ascii="Outfit SemiBold"/>
          <w:b/>
          <w:sz w:val="12"/>
          <w:lang w:val="en-GB"/>
        </w:rPr>
      </w:pPr>
    </w:p>
    <w:p w14:paraId="5E6EEADB" w14:textId="77777777" w:rsidR="00FF47E2" w:rsidRPr="00FF47E2" w:rsidRDefault="00FF47E2" w:rsidP="00FF47E2">
      <w:pPr>
        <w:rPr>
          <w:lang w:val="en-GB"/>
        </w:rPr>
      </w:pPr>
      <w:r w:rsidRPr="00FF47E2">
        <w:rPr>
          <w:lang w:val="en-GB"/>
        </w:rPr>
        <w:t>Whether</w:t>
      </w:r>
      <w:r w:rsidRPr="00FF47E2">
        <w:rPr>
          <w:spacing w:val="-3"/>
          <w:lang w:val="en-GB"/>
        </w:rPr>
        <w:t xml:space="preserve"> </w:t>
      </w:r>
      <w:r w:rsidRPr="00FF47E2">
        <w:rPr>
          <w:lang w:val="en-GB"/>
        </w:rPr>
        <w:t>using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the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manual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process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or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the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automated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portal,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the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same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core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information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is</w:t>
      </w:r>
      <w:r w:rsidRPr="00FF47E2">
        <w:rPr>
          <w:spacing w:val="-4"/>
          <w:lang w:val="en-GB"/>
        </w:rPr>
        <w:t xml:space="preserve"> </w:t>
      </w:r>
      <w:r w:rsidRPr="00FF47E2">
        <w:rPr>
          <w:lang w:val="en-GB"/>
        </w:rPr>
        <w:t>required for each end user. Please collect this before initiating onboarding.</w:t>
      </w:r>
    </w:p>
    <w:p w14:paraId="6034CE84" w14:textId="77777777" w:rsidR="00FF47E2" w:rsidRPr="00FF47E2" w:rsidRDefault="00FF47E2" w:rsidP="00FF47E2">
      <w:pPr>
        <w:rPr>
          <w:lang w:val="en-GB"/>
        </w:rPr>
      </w:pPr>
    </w:p>
    <w:tbl>
      <w:tblPr>
        <w:tblW w:w="9029" w:type="dxa"/>
        <w:tblInd w:w="-3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1402"/>
        <w:gridCol w:w="4026"/>
      </w:tblGrid>
      <w:tr w:rsidR="00FF47E2" w14:paraId="21D570C9" w14:textId="77777777" w:rsidTr="00111EA2">
        <w:trPr>
          <w:trHeight w:val="806"/>
        </w:trPr>
        <w:tc>
          <w:tcPr>
            <w:tcW w:w="3601" w:type="dxa"/>
            <w:shd w:val="clear" w:color="auto" w:fill="090D31"/>
          </w:tcPr>
          <w:p w14:paraId="64E37A90" w14:textId="77777777" w:rsidR="00FF47E2" w:rsidRPr="00FF47E2" w:rsidRDefault="00FF47E2" w:rsidP="001E4FA5">
            <w:pPr>
              <w:ind w:left="284"/>
              <w:rPr>
                <w:lang w:val="en-GB"/>
              </w:rPr>
            </w:pPr>
          </w:p>
          <w:p w14:paraId="05E1D3A3" w14:textId="77777777" w:rsidR="00FF47E2" w:rsidRDefault="00FF47E2" w:rsidP="001E4FA5">
            <w:pPr>
              <w:ind w:left="284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Information</w:t>
            </w:r>
          </w:p>
        </w:tc>
        <w:tc>
          <w:tcPr>
            <w:tcW w:w="1402" w:type="dxa"/>
            <w:shd w:val="clear" w:color="auto" w:fill="090D31"/>
          </w:tcPr>
          <w:p w14:paraId="4380C837" w14:textId="77777777" w:rsidR="00FF47E2" w:rsidRDefault="00FF47E2" w:rsidP="001E4FA5">
            <w:pPr>
              <w:jc w:val="center"/>
            </w:pPr>
          </w:p>
          <w:p w14:paraId="3E8DC211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Required?</w:t>
            </w:r>
          </w:p>
        </w:tc>
        <w:tc>
          <w:tcPr>
            <w:tcW w:w="4026" w:type="dxa"/>
            <w:shd w:val="clear" w:color="auto" w:fill="090D31"/>
          </w:tcPr>
          <w:p w14:paraId="5F5AE914" w14:textId="77777777" w:rsidR="00FF47E2" w:rsidRDefault="00FF47E2" w:rsidP="001E4FA5">
            <w:pPr>
              <w:ind w:left="245"/>
            </w:pPr>
          </w:p>
          <w:p w14:paraId="3DAC9B7A" w14:textId="77777777" w:rsidR="00FF47E2" w:rsidRDefault="00FF47E2" w:rsidP="001E4FA5">
            <w:pPr>
              <w:ind w:left="245"/>
              <w:rPr>
                <w:b/>
              </w:rPr>
            </w:pPr>
            <w:r>
              <w:rPr>
                <w:b/>
                <w:color w:val="FFFFFF"/>
              </w:rPr>
              <w:t>Why</w:t>
            </w:r>
            <w:r>
              <w:rPr>
                <w:b/>
                <w:color w:val="FFFFFF"/>
                <w:spacing w:val="-6"/>
              </w:rPr>
              <w:t xml:space="preserve"> </w:t>
            </w:r>
            <w:r w:rsidR="001E4FA5">
              <w:rPr>
                <w:b/>
                <w:color w:val="FFFFFF"/>
              </w:rPr>
              <w:t>it is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need</w:t>
            </w:r>
            <w:r w:rsidR="001E4FA5">
              <w:rPr>
                <w:b/>
                <w:color w:val="FFFFFF"/>
                <w:spacing w:val="-8"/>
              </w:rPr>
              <w:t>ed</w:t>
            </w:r>
          </w:p>
        </w:tc>
      </w:tr>
      <w:tr w:rsidR="00FF47E2" w:rsidRPr="00FF47E2" w14:paraId="2C8FBC28" w14:textId="77777777" w:rsidTr="00111EA2">
        <w:trPr>
          <w:trHeight w:val="1390"/>
        </w:trPr>
        <w:tc>
          <w:tcPr>
            <w:tcW w:w="3601" w:type="dxa"/>
          </w:tcPr>
          <w:p w14:paraId="1454A437" w14:textId="77777777" w:rsidR="00FF47E2" w:rsidRDefault="00FF47E2" w:rsidP="001E4FA5">
            <w:pPr>
              <w:ind w:left="284"/>
            </w:pPr>
          </w:p>
          <w:p w14:paraId="0E2C999E" w14:textId="77777777" w:rsidR="00FF47E2" w:rsidRDefault="00FF47E2" w:rsidP="001E4FA5">
            <w:pPr>
              <w:ind w:left="284"/>
            </w:pPr>
            <w:r>
              <w:t>End</w:t>
            </w:r>
            <w:r>
              <w:rPr>
                <w:spacing w:val="-13"/>
              </w:rPr>
              <w:t xml:space="preserve"> </w:t>
            </w:r>
            <w:r>
              <w:t>user</w:t>
            </w:r>
            <w:r>
              <w:rPr>
                <w:spacing w:val="-11"/>
              </w:rPr>
              <w:t xml:space="preserve"> </w:t>
            </w:r>
            <w:r>
              <w:t>company</w:t>
            </w:r>
            <w:r>
              <w:rPr>
                <w:spacing w:val="-13"/>
              </w:rPr>
              <w:t xml:space="preserve"> </w:t>
            </w:r>
            <w:r>
              <w:t>SIREN</w:t>
            </w:r>
            <w:r>
              <w:rPr>
                <w:spacing w:val="-10"/>
              </w:rPr>
              <w:t xml:space="preserve"> </w:t>
            </w:r>
            <w:r>
              <w:t>number (9-digit French identifier)</w:t>
            </w:r>
          </w:p>
        </w:tc>
        <w:tc>
          <w:tcPr>
            <w:tcW w:w="1402" w:type="dxa"/>
          </w:tcPr>
          <w:p w14:paraId="600DE863" w14:textId="77777777" w:rsidR="00FF47E2" w:rsidRDefault="00FF47E2" w:rsidP="001E4FA5">
            <w:pPr>
              <w:jc w:val="center"/>
            </w:pPr>
          </w:p>
          <w:p w14:paraId="1098FB54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</w:tc>
        <w:tc>
          <w:tcPr>
            <w:tcW w:w="4026" w:type="dxa"/>
          </w:tcPr>
          <w:p w14:paraId="57EE856E" w14:textId="77777777" w:rsidR="00FF47E2" w:rsidRDefault="00FF47E2" w:rsidP="001E4FA5">
            <w:pPr>
              <w:ind w:left="245"/>
            </w:pPr>
          </w:p>
          <w:p w14:paraId="7481A479" w14:textId="77777777" w:rsidR="00FF47E2" w:rsidRPr="003874FB" w:rsidRDefault="00FF47E2" w:rsidP="001E4FA5">
            <w:pPr>
              <w:ind w:left="245"/>
              <w:rPr>
                <w:lang w:val="en-GB"/>
              </w:rPr>
            </w:pPr>
            <w:r w:rsidRPr="003874FB">
              <w:rPr>
                <w:lang w:val="en-GB"/>
              </w:rPr>
              <w:t xml:space="preserve">Retrieves Legal Representative data automatically from the French </w:t>
            </w:r>
            <w:r w:rsidRPr="003874FB">
              <w:rPr>
                <w:spacing w:val="-2"/>
                <w:lang w:val="en-GB"/>
              </w:rPr>
              <w:t>company register (Infogreffe/INSEE).</w:t>
            </w:r>
          </w:p>
        </w:tc>
      </w:tr>
      <w:tr w:rsidR="00FF47E2" w:rsidRPr="00FF47E2" w14:paraId="08AFE738" w14:textId="77777777" w:rsidTr="00111EA2">
        <w:trPr>
          <w:trHeight w:val="1096"/>
        </w:trPr>
        <w:tc>
          <w:tcPr>
            <w:tcW w:w="3601" w:type="dxa"/>
            <w:shd w:val="clear" w:color="auto" w:fill="F1F7FA"/>
          </w:tcPr>
          <w:p w14:paraId="21320A4C" w14:textId="77777777" w:rsidR="00FF47E2" w:rsidRPr="003874FB" w:rsidRDefault="00FF47E2" w:rsidP="001E4FA5">
            <w:pPr>
              <w:ind w:left="284"/>
              <w:rPr>
                <w:lang w:val="en-GB"/>
              </w:rPr>
            </w:pPr>
          </w:p>
          <w:p w14:paraId="17C1CF31" w14:textId="77777777" w:rsidR="003874FB" w:rsidRDefault="00FF47E2" w:rsidP="001E4FA5">
            <w:pPr>
              <w:ind w:left="284"/>
              <w:rPr>
                <w:spacing w:val="-10"/>
              </w:rPr>
            </w:pPr>
            <w:r>
              <w:t>End</w:t>
            </w:r>
            <w:r>
              <w:rPr>
                <w:spacing w:val="-10"/>
              </w:rPr>
              <w:t xml:space="preserve"> </w:t>
            </w:r>
            <w:r>
              <w:t>user</w:t>
            </w:r>
            <w:r>
              <w:rPr>
                <w:spacing w:val="-8"/>
              </w:rPr>
              <w:t xml:space="preserve"> </w:t>
            </w:r>
            <w:r>
              <w:t>Business</w:t>
            </w:r>
            <w:r>
              <w:rPr>
                <w:spacing w:val="-9"/>
              </w:rPr>
              <w:t xml:space="preserve"> </w:t>
            </w:r>
            <w:r>
              <w:t>Legal</w:t>
            </w:r>
            <w:r>
              <w:rPr>
                <w:spacing w:val="-7"/>
              </w:rPr>
              <w:t xml:space="preserve"> </w:t>
            </w:r>
            <w:r>
              <w:t>Name</w:t>
            </w:r>
            <w:r>
              <w:rPr>
                <w:spacing w:val="-10"/>
              </w:rPr>
              <w:t xml:space="preserve"> </w:t>
            </w:r>
          </w:p>
          <w:p w14:paraId="01364C84" w14:textId="77777777" w:rsidR="00FF47E2" w:rsidRDefault="00FF47E2" w:rsidP="001E4FA5">
            <w:pPr>
              <w:ind w:left="284"/>
            </w:pPr>
            <w:r>
              <w:t>(as registered with INSEE)</w:t>
            </w:r>
          </w:p>
        </w:tc>
        <w:tc>
          <w:tcPr>
            <w:tcW w:w="1402" w:type="dxa"/>
            <w:shd w:val="clear" w:color="auto" w:fill="F1F7FA"/>
          </w:tcPr>
          <w:p w14:paraId="1B2222E5" w14:textId="77777777" w:rsidR="00FF47E2" w:rsidRDefault="00FF47E2" w:rsidP="001E4FA5">
            <w:pPr>
              <w:jc w:val="center"/>
            </w:pPr>
          </w:p>
          <w:p w14:paraId="07A174DA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</w:tc>
        <w:tc>
          <w:tcPr>
            <w:tcW w:w="4026" w:type="dxa"/>
            <w:shd w:val="clear" w:color="auto" w:fill="F1F7FA"/>
          </w:tcPr>
          <w:p w14:paraId="580C7D03" w14:textId="77777777" w:rsidR="00FF47E2" w:rsidRDefault="00FF47E2" w:rsidP="001E4FA5">
            <w:pPr>
              <w:ind w:left="245"/>
            </w:pPr>
          </w:p>
          <w:p w14:paraId="7224CBEB" w14:textId="77777777" w:rsidR="00FF47E2" w:rsidRDefault="00FF47E2" w:rsidP="001E4FA5">
            <w:pPr>
              <w:ind w:left="245"/>
            </w:pPr>
            <w:r>
              <w:t>Must</w:t>
            </w:r>
            <w:r>
              <w:rPr>
                <w:spacing w:val="-10"/>
              </w:rPr>
              <w:t xml:space="preserve"> </w:t>
            </w:r>
            <w:r>
              <w:t>match</w:t>
            </w:r>
            <w:r>
              <w:rPr>
                <w:spacing w:val="-12"/>
              </w:rPr>
              <w:t xml:space="preserve"> </w:t>
            </w:r>
            <w:r>
              <w:t>official</w:t>
            </w:r>
            <w:r>
              <w:rPr>
                <w:spacing w:val="-8"/>
              </w:rPr>
              <w:t xml:space="preserve"> </w:t>
            </w:r>
            <w:r>
              <w:t>records</w:t>
            </w:r>
            <w:r>
              <w:rPr>
                <w:spacing w:val="-13"/>
              </w:rPr>
              <w:t xml:space="preserve"> </w:t>
            </w:r>
            <w:r>
              <w:t>exactly</w:t>
            </w:r>
            <w:r>
              <w:rPr>
                <w:spacing w:val="-7"/>
              </w:rPr>
              <w:t xml:space="preserve"> </w:t>
            </w:r>
            <w:r>
              <w:t>- used in all legal documents.</w:t>
            </w:r>
          </w:p>
        </w:tc>
      </w:tr>
      <w:tr w:rsidR="00FF47E2" w:rsidRPr="00FF47E2" w14:paraId="16694B3B" w14:textId="77777777" w:rsidTr="00111EA2">
        <w:trPr>
          <w:trHeight w:val="1389"/>
        </w:trPr>
        <w:tc>
          <w:tcPr>
            <w:tcW w:w="3601" w:type="dxa"/>
          </w:tcPr>
          <w:p w14:paraId="5F45F196" w14:textId="77777777" w:rsidR="00FF47E2" w:rsidRDefault="00FF47E2" w:rsidP="001E4FA5">
            <w:pPr>
              <w:ind w:left="284"/>
            </w:pPr>
          </w:p>
          <w:p w14:paraId="1951E1B5" w14:textId="77777777" w:rsidR="00FF47E2" w:rsidRDefault="00FF47E2" w:rsidP="001E4FA5">
            <w:pPr>
              <w:ind w:left="284"/>
            </w:pPr>
            <w:r>
              <w:t>Legal</w:t>
            </w:r>
            <w:r>
              <w:rPr>
                <w:spacing w:val="-15"/>
              </w:rPr>
              <w:t xml:space="preserve"> </w:t>
            </w:r>
            <w:r>
              <w:t>Representative:</w:t>
            </w:r>
            <w:r>
              <w:rPr>
                <w:spacing w:val="-14"/>
              </w:rPr>
              <w:t xml:space="preserve"> </w:t>
            </w:r>
            <w:r>
              <w:t>full</w:t>
            </w:r>
            <w:r>
              <w:rPr>
                <w:spacing w:val="-14"/>
              </w:rPr>
              <w:t xml:space="preserve"> </w:t>
            </w:r>
            <w:r>
              <w:t xml:space="preserve">name, email address, mobile phone </w:t>
            </w:r>
            <w:r>
              <w:rPr>
                <w:spacing w:val="-2"/>
              </w:rPr>
              <w:t>number</w:t>
            </w:r>
          </w:p>
        </w:tc>
        <w:tc>
          <w:tcPr>
            <w:tcW w:w="1402" w:type="dxa"/>
          </w:tcPr>
          <w:p w14:paraId="754CAAE7" w14:textId="77777777" w:rsidR="00FF47E2" w:rsidRDefault="00FF47E2" w:rsidP="001E4FA5">
            <w:pPr>
              <w:jc w:val="center"/>
            </w:pPr>
          </w:p>
          <w:p w14:paraId="19454B11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</w:tc>
        <w:tc>
          <w:tcPr>
            <w:tcW w:w="4026" w:type="dxa"/>
          </w:tcPr>
          <w:p w14:paraId="125D9B47" w14:textId="77777777" w:rsidR="00FF47E2" w:rsidRDefault="00FF47E2" w:rsidP="001E4FA5">
            <w:pPr>
              <w:ind w:left="245"/>
            </w:pPr>
          </w:p>
          <w:p w14:paraId="2C1AACF0" w14:textId="77777777" w:rsidR="00FF47E2" w:rsidRDefault="00FF47E2" w:rsidP="001E4FA5">
            <w:pPr>
              <w:ind w:left="245"/>
            </w:pPr>
            <w:r>
              <w:t>Required to trigger the identity validation</w:t>
            </w:r>
            <w:r>
              <w:rPr>
                <w:spacing w:val="-15"/>
              </w:rPr>
              <w:t xml:space="preserve"> </w:t>
            </w:r>
            <w:r>
              <w:t>invitation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one-time verification codes.</w:t>
            </w:r>
          </w:p>
        </w:tc>
      </w:tr>
      <w:tr w:rsidR="00FF47E2" w:rsidRPr="00FF47E2" w14:paraId="486071D3" w14:textId="77777777" w:rsidTr="00111EA2">
        <w:trPr>
          <w:trHeight w:val="1096"/>
        </w:trPr>
        <w:tc>
          <w:tcPr>
            <w:tcW w:w="3601" w:type="dxa"/>
            <w:shd w:val="clear" w:color="auto" w:fill="F1F7FA"/>
          </w:tcPr>
          <w:p w14:paraId="6077DA51" w14:textId="77777777" w:rsidR="00FF47E2" w:rsidRDefault="00FF47E2" w:rsidP="001E4FA5">
            <w:pPr>
              <w:ind w:left="284"/>
            </w:pPr>
          </w:p>
          <w:p w14:paraId="70FF44FE" w14:textId="77777777" w:rsidR="00FF47E2" w:rsidRDefault="00FF47E2" w:rsidP="001E4FA5">
            <w:pPr>
              <w:ind w:left="284"/>
            </w:pPr>
            <w:r>
              <w:t>Legal</w:t>
            </w:r>
            <w:r>
              <w:rPr>
                <w:spacing w:val="-15"/>
              </w:rPr>
              <w:t xml:space="preserve"> </w:t>
            </w:r>
            <w:r>
              <w:t>Representative:</w:t>
            </w:r>
            <w:r>
              <w:rPr>
                <w:spacing w:val="-14"/>
              </w:rPr>
              <w:t xml:space="preserve"> </w:t>
            </w:r>
            <w:r>
              <w:t>country</w:t>
            </w:r>
            <w:r>
              <w:rPr>
                <w:spacing w:val="-14"/>
              </w:rPr>
              <w:t xml:space="preserve"> </w:t>
            </w:r>
            <w:r>
              <w:t>of ID document (nationality)</w:t>
            </w:r>
          </w:p>
        </w:tc>
        <w:tc>
          <w:tcPr>
            <w:tcW w:w="1402" w:type="dxa"/>
            <w:shd w:val="clear" w:color="auto" w:fill="F1F7FA"/>
          </w:tcPr>
          <w:p w14:paraId="0C06AFE0" w14:textId="77777777" w:rsidR="00FF47E2" w:rsidRDefault="00FF47E2" w:rsidP="001E4FA5">
            <w:pPr>
              <w:jc w:val="center"/>
            </w:pPr>
          </w:p>
          <w:p w14:paraId="7795D18E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</w:tc>
        <w:tc>
          <w:tcPr>
            <w:tcW w:w="4026" w:type="dxa"/>
            <w:shd w:val="clear" w:color="auto" w:fill="F1F7FA"/>
          </w:tcPr>
          <w:p w14:paraId="499522BB" w14:textId="77777777" w:rsidR="00FF47E2" w:rsidRDefault="00FF47E2" w:rsidP="001E4FA5">
            <w:pPr>
              <w:ind w:left="245"/>
            </w:pPr>
          </w:p>
          <w:p w14:paraId="79623A38" w14:textId="77777777" w:rsidR="00FF47E2" w:rsidRDefault="00FF47E2" w:rsidP="001E4FA5">
            <w:pPr>
              <w:ind w:left="245"/>
            </w:pPr>
            <w:r>
              <w:t>The validation system must be configured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1"/>
              </w:rPr>
              <w:t xml:space="preserve"> </w:t>
            </w:r>
            <w:r>
              <w:t>this</w:t>
            </w:r>
            <w:r>
              <w:rPr>
                <w:spacing w:val="-12"/>
              </w:rPr>
              <w:t xml:space="preserve"> </w:t>
            </w:r>
            <w:r>
              <w:t>country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advance.</w:t>
            </w:r>
          </w:p>
        </w:tc>
      </w:tr>
      <w:tr w:rsidR="00FF47E2" w:rsidRPr="00FF47E2" w14:paraId="4ADFDCF0" w14:textId="77777777" w:rsidTr="00111EA2">
        <w:trPr>
          <w:trHeight w:val="1099"/>
        </w:trPr>
        <w:tc>
          <w:tcPr>
            <w:tcW w:w="3601" w:type="dxa"/>
          </w:tcPr>
          <w:p w14:paraId="36FB92AE" w14:textId="77777777" w:rsidR="00FF47E2" w:rsidRDefault="00FF47E2" w:rsidP="001E4FA5">
            <w:pPr>
              <w:ind w:left="284"/>
            </w:pPr>
          </w:p>
          <w:p w14:paraId="6C36EDAE" w14:textId="77777777" w:rsidR="00FF47E2" w:rsidRDefault="00FF47E2" w:rsidP="001E4FA5">
            <w:pPr>
              <w:ind w:left="284"/>
            </w:pPr>
            <w:r>
              <w:rPr>
                <w:spacing w:val="-2"/>
              </w:rPr>
              <w:t>Legal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Representative: preferred </w:t>
            </w:r>
            <w:r>
              <w:t>language (English or French)</w:t>
            </w:r>
          </w:p>
        </w:tc>
        <w:tc>
          <w:tcPr>
            <w:tcW w:w="1402" w:type="dxa"/>
          </w:tcPr>
          <w:p w14:paraId="12492F90" w14:textId="77777777" w:rsidR="00FF47E2" w:rsidRDefault="00FF47E2" w:rsidP="001E4FA5">
            <w:pPr>
              <w:jc w:val="center"/>
            </w:pPr>
          </w:p>
          <w:p w14:paraId="1CB26AD3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</w:tc>
        <w:tc>
          <w:tcPr>
            <w:tcW w:w="4026" w:type="dxa"/>
          </w:tcPr>
          <w:p w14:paraId="03B8ED62" w14:textId="77777777" w:rsidR="00FF47E2" w:rsidRDefault="00FF47E2" w:rsidP="001E4FA5">
            <w:pPr>
              <w:ind w:left="245"/>
            </w:pPr>
          </w:p>
          <w:p w14:paraId="68777C13" w14:textId="77777777" w:rsidR="00FF47E2" w:rsidRDefault="00FF47E2" w:rsidP="001E4FA5">
            <w:pPr>
              <w:ind w:left="245"/>
            </w:pPr>
            <w:r>
              <w:t>Verification emails and the interface are</w:t>
            </w:r>
            <w:r>
              <w:rPr>
                <w:spacing w:val="-10"/>
              </w:rPr>
              <w:t xml:space="preserve"> </w:t>
            </w:r>
            <w:r>
              <w:t>delivered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chosen</w:t>
            </w:r>
            <w:r>
              <w:rPr>
                <w:spacing w:val="-11"/>
              </w:rPr>
              <w:t xml:space="preserve"> </w:t>
            </w:r>
            <w:r>
              <w:t>language.</w:t>
            </w:r>
          </w:p>
        </w:tc>
      </w:tr>
      <w:tr w:rsidR="00FF47E2" w:rsidRPr="00FF47E2" w14:paraId="0420FD36" w14:textId="77777777" w:rsidTr="00111EA2">
        <w:trPr>
          <w:trHeight w:val="1387"/>
        </w:trPr>
        <w:tc>
          <w:tcPr>
            <w:tcW w:w="3601" w:type="dxa"/>
            <w:shd w:val="clear" w:color="auto" w:fill="F1F7FA"/>
          </w:tcPr>
          <w:p w14:paraId="092BBC95" w14:textId="77777777" w:rsidR="00FF47E2" w:rsidRDefault="00FF47E2" w:rsidP="001E4FA5">
            <w:pPr>
              <w:ind w:left="284"/>
            </w:pPr>
          </w:p>
          <w:p w14:paraId="6DEE47FD" w14:textId="77777777" w:rsidR="00FF47E2" w:rsidRDefault="00FF47E2" w:rsidP="001E4FA5">
            <w:pPr>
              <w:ind w:left="284"/>
            </w:pPr>
            <w:r>
              <w:t>Products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scope:</w:t>
            </w:r>
            <w:r>
              <w:rPr>
                <w:spacing w:val="-11"/>
              </w:rPr>
              <w:t xml:space="preserve"> </w:t>
            </w:r>
            <w:r>
              <w:t>Inbound</w:t>
            </w:r>
            <w:r>
              <w:rPr>
                <w:spacing w:val="-12"/>
              </w:rPr>
              <w:t xml:space="preserve"> </w:t>
            </w:r>
            <w:r>
              <w:t>/ Outbound / eReporting</w:t>
            </w:r>
          </w:p>
        </w:tc>
        <w:tc>
          <w:tcPr>
            <w:tcW w:w="1402" w:type="dxa"/>
            <w:shd w:val="clear" w:color="auto" w:fill="F1F7FA"/>
          </w:tcPr>
          <w:p w14:paraId="694CA706" w14:textId="77777777" w:rsidR="00FF47E2" w:rsidRDefault="00FF47E2" w:rsidP="001E4FA5">
            <w:pPr>
              <w:jc w:val="center"/>
            </w:pPr>
          </w:p>
          <w:p w14:paraId="3CB08399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5"/>
              </w:rPr>
              <w:t>Yes</w:t>
            </w:r>
          </w:p>
        </w:tc>
        <w:tc>
          <w:tcPr>
            <w:tcW w:w="4026" w:type="dxa"/>
            <w:shd w:val="clear" w:color="auto" w:fill="F1F7FA"/>
          </w:tcPr>
          <w:p w14:paraId="5AB54611" w14:textId="77777777" w:rsidR="00FF47E2" w:rsidRDefault="00FF47E2" w:rsidP="001E4FA5">
            <w:pPr>
              <w:ind w:left="245"/>
            </w:pPr>
          </w:p>
          <w:p w14:paraId="774DF0EF" w14:textId="77777777" w:rsidR="00FF47E2" w:rsidRDefault="00FF47E2" w:rsidP="001E4FA5">
            <w:pPr>
              <w:ind w:left="245"/>
            </w:pPr>
            <w:r>
              <w:t>Determines which documents are required</w:t>
            </w:r>
            <w:r>
              <w:rPr>
                <w:spacing w:val="-11"/>
              </w:rPr>
              <w:t xml:space="preserve"> </w:t>
            </w:r>
            <w:r>
              <w:t>(e.g.</w:t>
            </w:r>
            <w:r>
              <w:rPr>
                <w:spacing w:val="-12"/>
              </w:rPr>
              <w:t xml:space="preserve"> </w:t>
            </w:r>
            <w:r>
              <w:t>whether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Opt-In</w:t>
            </w:r>
            <w:r>
              <w:rPr>
                <w:spacing w:val="-11"/>
              </w:rPr>
              <w:t xml:space="preserve"> </w:t>
            </w:r>
            <w:r>
              <w:t xml:space="preserve">Form </w:t>
            </w:r>
            <w:r>
              <w:rPr>
                <w:spacing w:val="-2"/>
              </w:rPr>
              <w:t>applies).</w:t>
            </w:r>
          </w:p>
        </w:tc>
      </w:tr>
      <w:tr w:rsidR="00FF47E2" w:rsidRPr="00FF47E2" w14:paraId="06F2E801" w14:textId="77777777" w:rsidTr="00111EA2">
        <w:trPr>
          <w:trHeight w:val="1389"/>
        </w:trPr>
        <w:tc>
          <w:tcPr>
            <w:tcW w:w="3601" w:type="dxa"/>
          </w:tcPr>
          <w:p w14:paraId="009EA1D1" w14:textId="77777777" w:rsidR="00FF47E2" w:rsidRDefault="00FF47E2" w:rsidP="001E4FA5">
            <w:pPr>
              <w:ind w:left="284"/>
            </w:pPr>
          </w:p>
          <w:p w14:paraId="60B26DF2" w14:textId="77777777" w:rsidR="00FF47E2" w:rsidRDefault="00FF47E2" w:rsidP="001E4FA5">
            <w:pPr>
              <w:ind w:left="284"/>
            </w:pPr>
            <w:r>
              <w:t>End</w:t>
            </w:r>
            <w:r>
              <w:rPr>
                <w:spacing w:val="-15"/>
              </w:rPr>
              <w:t xml:space="preserve"> </w:t>
            </w:r>
            <w:r>
              <w:t>user's</w:t>
            </w:r>
            <w:r>
              <w:rPr>
                <w:spacing w:val="-14"/>
              </w:rPr>
              <w:t xml:space="preserve"> </w:t>
            </w:r>
            <w:r>
              <w:t>chosen</w:t>
            </w:r>
            <w:r>
              <w:rPr>
                <w:spacing w:val="-14"/>
              </w:rPr>
              <w:t xml:space="preserve"> </w:t>
            </w:r>
            <w:r>
              <w:t xml:space="preserve">electronic </w:t>
            </w:r>
            <w:r>
              <w:rPr>
                <w:spacing w:val="-2"/>
              </w:rPr>
              <w:t>address(es)</w:t>
            </w:r>
          </w:p>
        </w:tc>
        <w:tc>
          <w:tcPr>
            <w:tcW w:w="1402" w:type="dxa"/>
          </w:tcPr>
          <w:p w14:paraId="3830BE66" w14:textId="77777777" w:rsidR="00FF47E2" w:rsidRDefault="00FF47E2" w:rsidP="001E4FA5">
            <w:pPr>
              <w:jc w:val="center"/>
            </w:pPr>
          </w:p>
          <w:p w14:paraId="41051A0F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</w:rPr>
              <w:t>If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Inbound</w:t>
            </w:r>
          </w:p>
        </w:tc>
        <w:tc>
          <w:tcPr>
            <w:tcW w:w="4026" w:type="dxa"/>
          </w:tcPr>
          <w:p w14:paraId="7BC58477" w14:textId="77777777" w:rsidR="00FF47E2" w:rsidRDefault="00FF47E2" w:rsidP="001E4FA5">
            <w:pPr>
              <w:ind w:left="245"/>
            </w:pPr>
          </w:p>
          <w:p w14:paraId="6377D352" w14:textId="77777777" w:rsidR="00FF47E2" w:rsidRDefault="00FF47E2" w:rsidP="001E4FA5">
            <w:pPr>
              <w:ind w:left="245"/>
            </w:pPr>
            <w:r>
              <w:t>Required to</w:t>
            </w:r>
            <w:r>
              <w:rPr>
                <w:spacing w:val="-2"/>
              </w:rPr>
              <w:t xml:space="preserve"> </w:t>
            </w:r>
            <w:r>
              <w:t>complete</w:t>
            </w:r>
            <w:r>
              <w:rPr>
                <w:spacing w:val="-3"/>
              </w:rPr>
              <w:t xml:space="preserve"> </w:t>
            </w:r>
            <w:r>
              <w:t>the Opt-In</w:t>
            </w:r>
            <w:r>
              <w:rPr>
                <w:spacing w:val="-2"/>
              </w:rPr>
              <w:t xml:space="preserve"> </w:t>
            </w:r>
            <w:r>
              <w:t>Form and</w:t>
            </w:r>
            <w:r>
              <w:rPr>
                <w:spacing w:val="-9"/>
              </w:rPr>
              <w:t xml:space="preserve"> </w:t>
            </w:r>
            <w:r>
              <w:t>register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address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 xml:space="preserve">Central </w:t>
            </w:r>
            <w:r>
              <w:rPr>
                <w:spacing w:val="-2"/>
              </w:rPr>
              <w:t>Directory.</w:t>
            </w:r>
          </w:p>
        </w:tc>
      </w:tr>
      <w:tr w:rsidR="00FF47E2" w:rsidRPr="00FF47E2" w14:paraId="61E34578" w14:textId="77777777" w:rsidTr="00111EA2">
        <w:trPr>
          <w:trHeight w:val="1387"/>
        </w:trPr>
        <w:tc>
          <w:tcPr>
            <w:tcW w:w="3601" w:type="dxa"/>
            <w:shd w:val="clear" w:color="auto" w:fill="F1F7FA"/>
          </w:tcPr>
          <w:p w14:paraId="2FBB2177" w14:textId="77777777" w:rsidR="00FF47E2" w:rsidRDefault="00FF47E2" w:rsidP="001E4FA5">
            <w:pPr>
              <w:ind w:left="284"/>
            </w:pPr>
          </w:p>
          <w:p w14:paraId="38FFA76D" w14:textId="77777777" w:rsidR="00FF47E2" w:rsidRPr="003874FB" w:rsidRDefault="00FF47E2" w:rsidP="003874FB">
            <w:pPr>
              <w:ind w:left="284"/>
              <w:rPr>
                <w:lang w:val="en-GB"/>
              </w:rPr>
            </w:pPr>
            <w:r w:rsidRPr="003874FB">
              <w:rPr>
                <w:lang w:val="en-GB"/>
              </w:rPr>
              <w:t xml:space="preserve">Registrant User details </w:t>
            </w:r>
            <w:r w:rsidR="003874FB" w:rsidRPr="003874FB">
              <w:rPr>
                <w:lang w:val="en-GB"/>
              </w:rPr>
              <w:t xml:space="preserve"> </w:t>
            </w:r>
            <w:r w:rsidRPr="003874FB">
              <w:rPr>
                <w:lang w:val="en-GB"/>
              </w:rPr>
              <w:t>(if Legal Rep is delegating): name, email, mobile</w:t>
            </w:r>
            <w:r w:rsidRPr="003874FB">
              <w:rPr>
                <w:spacing w:val="-15"/>
                <w:lang w:val="en-GB"/>
              </w:rPr>
              <w:t xml:space="preserve"> </w:t>
            </w:r>
            <w:r w:rsidRPr="003874FB">
              <w:rPr>
                <w:lang w:val="en-GB"/>
              </w:rPr>
              <w:t>phone,</w:t>
            </w:r>
            <w:r w:rsidRPr="003874FB">
              <w:rPr>
                <w:spacing w:val="-14"/>
                <w:lang w:val="en-GB"/>
              </w:rPr>
              <w:t xml:space="preserve"> </w:t>
            </w:r>
            <w:r w:rsidRPr="003874FB">
              <w:rPr>
                <w:lang w:val="en-GB"/>
              </w:rPr>
              <w:t>preferred</w:t>
            </w:r>
            <w:r w:rsidRPr="003874FB">
              <w:rPr>
                <w:spacing w:val="-14"/>
                <w:lang w:val="en-GB"/>
              </w:rPr>
              <w:t xml:space="preserve"> </w:t>
            </w:r>
            <w:r w:rsidRPr="003874FB">
              <w:rPr>
                <w:lang w:val="en-GB"/>
              </w:rPr>
              <w:t>language</w:t>
            </w:r>
          </w:p>
        </w:tc>
        <w:tc>
          <w:tcPr>
            <w:tcW w:w="1402" w:type="dxa"/>
            <w:shd w:val="clear" w:color="auto" w:fill="F1F7FA"/>
          </w:tcPr>
          <w:p w14:paraId="42C6C83B" w14:textId="77777777" w:rsidR="00FF47E2" w:rsidRPr="003874FB" w:rsidRDefault="00FF47E2" w:rsidP="001E4FA5">
            <w:pPr>
              <w:jc w:val="center"/>
              <w:rPr>
                <w:lang w:val="en-GB"/>
              </w:rPr>
            </w:pPr>
          </w:p>
          <w:p w14:paraId="5EFC4BC9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6"/>
              </w:rPr>
              <w:t xml:space="preserve">If </w:t>
            </w:r>
            <w:r>
              <w:rPr>
                <w:b/>
                <w:spacing w:val="-2"/>
              </w:rPr>
              <w:t>applicable</w:t>
            </w:r>
          </w:p>
        </w:tc>
        <w:tc>
          <w:tcPr>
            <w:tcW w:w="4026" w:type="dxa"/>
            <w:shd w:val="clear" w:color="auto" w:fill="F1F7FA"/>
          </w:tcPr>
          <w:p w14:paraId="0FF43B62" w14:textId="77777777" w:rsidR="00FF47E2" w:rsidRDefault="00FF47E2" w:rsidP="001E4FA5">
            <w:pPr>
              <w:ind w:left="245"/>
            </w:pPr>
          </w:p>
          <w:p w14:paraId="2796DE84" w14:textId="77777777" w:rsidR="00FF47E2" w:rsidRDefault="00FF47E2" w:rsidP="001E4FA5">
            <w:pPr>
              <w:ind w:left="245"/>
            </w:pPr>
            <w:r>
              <w:t>Needed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4"/>
              </w:rPr>
              <w:t xml:space="preserve"> </w:t>
            </w:r>
            <w:r>
              <w:t>Legal</w:t>
            </w:r>
            <w:r>
              <w:rPr>
                <w:spacing w:val="-13"/>
              </w:rPr>
              <w:t xml:space="preserve"> </w:t>
            </w:r>
            <w:r>
              <w:t>Representative wants an administrative contact to prepare forms on their behalf.</w:t>
            </w:r>
          </w:p>
        </w:tc>
      </w:tr>
      <w:tr w:rsidR="00FF47E2" w:rsidRPr="00FF47E2" w14:paraId="5656C571" w14:textId="77777777" w:rsidTr="00111EA2">
        <w:trPr>
          <w:trHeight w:val="1389"/>
        </w:trPr>
        <w:tc>
          <w:tcPr>
            <w:tcW w:w="3601" w:type="dxa"/>
          </w:tcPr>
          <w:p w14:paraId="66ECEC6D" w14:textId="77777777" w:rsidR="00FF47E2" w:rsidRDefault="00FF47E2" w:rsidP="001E4FA5">
            <w:pPr>
              <w:ind w:left="284"/>
            </w:pPr>
          </w:p>
          <w:p w14:paraId="2A36F7A7" w14:textId="77777777" w:rsidR="00FF47E2" w:rsidRDefault="00FF47E2" w:rsidP="001E4FA5">
            <w:pPr>
              <w:ind w:left="284"/>
            </w:pPr>
            <w:r>
              <w:t>KBis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document</w:t>
            </w:r>
          </w:p>
        </w:tc>
        <w:tc>
          <w:tcPr>
            <w:tcW w:w="1402" w:type="dxa"/>
          </w:tcPr>
          <w:p w14:paraId="19C78448" w14:textId="77777777" w:rsidR="00FF47E2" w:rsidRDefault="00FF47E2" w:rsidP="001E4FA5">
            <w:pPr>
              <w:jc w:val="center"/>
            </w:pPr>
          </w:p>
          <w:p w14:paraId="162A83FE" w14:textId="77777777" w:rsidR="00FF47E2" w:rsidRDefault="00FF47E2" w:rsidP="001E4FA5">
            <w:pPr>
              <w:jc w:val="center"/>
              <w:rPr>
                <w:b/>
              </w:rPr>
            </w:pPr>
            <w:r>
              <w:rPr>
                <w:b/>
                <w:spacing w:val="-6"/>
              </w:rPr>
              <w:t xml:space="preserve">If </w:t>
            </w:r>
            <w:r>
              <w:rPr>
                <w:b/>
                <w:spacing w:val="-2"/>
              </w:rPr>
              <w:t>applicable</w:t>
            </w:r>
          </w:p>
        </w:tc>
        <w:tc>
          <w:tcPr>
            <w:tcW w:w="4026" w:type="dxa"/>
          </w:tcPr>
          <w:p w14:paraId="781665D6" w14:textId="77777777" w:rsidR="00FF47E2" w:rsidRDefault="00FF47E2" w:rsidP="001E4FA5">
            <w:pPr>
              <w:ind w:left="245"/>
            </w:pPr>
          </w:p>
          <w:p w14:paraId="0E4DB649" w14:textId="77777777" w:rsidR="00FF47E2" w:rsidRDefault="00FF47E2" w:rsidP="001E4FA5">
            <w:pPr>
              <w:ind w:left="245"/>
            </w:pPr>
            <w:r>
              <w:t>Required only if the end user's company</w:t>
            </w:r>
            <w:r>
              <w:rPr>
                <w:spacing w:val="-15"/>
              </w:rPr>
              <w:t xml:space="preserve"> </w:t>
            </w:r>
            <w:r>
              <w:t>is</w:t>
            </w:r>
            <w:r>
              <w:rPr>
                <w:spacing w:val="-14"/>
              </w:rPr>
              <w:t xml:space="preserve"> </w:t>
            </w:r>
            <w:r>
              <w:t>marked</w:t>
            </w:r>
            <w:r>
              <w:rPr>
                <w:spacing w:val="-14"/>
              </w:rPr>
              <w:t xml:space="preserve"> </w:t>
            </w:r>
            <w:r>
              <w:t>'non-diffusible' (not publicly listed in Infogreffe).</w:t>
            </w:r>
          </w:p>
        </w:tc>
      </w:tr>
    </w:tbl>
    <w:p w14:paraId="59E15F5C" w14:textId="77777777" w:rsidR="00FF47E2" w:rsidRPr="00FF47E2" w:rsidRDefault="00FF47E2" w:rsidP="00FF47E2">
      <w:pPr>
        <w:rPr>
          <w:lang w:val="en-GB"/>
        </w:rPr>
      </w:pPr>
    </w:p>
    <w:p w14:paraId="3614280F" w14:textId="77777777" w:rsidR="00FF47E2" w:rsidRDefault="00FF47E2" w:rsidP="00FF47E2">
      <w:pPr>
        <w:rPr>
          <w:lang w:val="en-GB"/>
        </w:rPr>
      </w:pPr>
      <w:r w:rsidRPr="00FF47E2">
        <w:rPr>
          <w:b/>
          <w:lang w:val="en-GB"/>
        </w:rPr>
        <w:t>Action</w:t>
      </w:r>
      <w:r w:rsidRPr="00FF47E2">
        <w:rPr>
          <w:b/>
          <w:spacing w:val="-5"/>
          <w:lang w:val="en-GB"/>
        </w:rPr>
        <w:t xml:space="preserve"> </w:t>
      </w:r>
      <w:r w:rsidRPr="00FF47E2">
        <w:rPr>
          <w:b/>
          <w:lang w:val="en-GB"/>
        </w:rPr>
        <w:t xml:space="preserve">required: </w:t>
      </w:r>
      <w:r w:rsidRPr="00FF47E2">
        <w:rPr>
          <w:lang w:val="en-GB"/>
        </w:rPr>
        <w:t>For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each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end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user</w:t>
      </w:r>
      <w:r w:rsidRPr="00FF47E2">
        <w:rPr>
          <w:spacing w:val="-5"/>
          <w:lang w:val="en-GB"/>
        </w:rPr>
        <w:t xml:space="preserve"> </w:t>
      </w:r>
      <w:r w:rsidRPr="00FF47E2">
        <w:rPr>
          <w:lang w:val="en-GB"/>
        </w:rPr>
        <w:t>you</w:t>
      </w:r>
      <w:r w:rsidRPr="00FF47E2">
        <w:rPr>
          <w:spacing w:val="-8"/>
          <w:lang w:val="en-GB"/>
        </w:rPr>
        <w:t xml:space="preserve"> </w:t>
      </w:r>
      <w:r w:rsidRPr="00FF47E2">
        <w:rPr>
          <w:lang w:val="en-GB"/>
        </w:rPr>
        <w:t>are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onboarding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via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the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manual</w:t>
      </w:r>
      <w:r w:rsidRPr="00FF47E2">
        <w:rPr>
          <w:spacing w:val="-7"/>
          <w:lang w:val="en-GB"/>
        </w:rPr>
        <w:t xml:space="preserve"> </w:t>
      </w:r>
      <w:r w:rsidRPr="00FF47E2">
        <w:rPr>
          <w:lang w:val="en-GB"/>
        </w:rPr>
        <w:t>process, submit</w:t>
      </w:r>
      <w:r w:rsidRPr="00FF47E2">
        <w:rPr>
          <w:spacing w:val="-6"/>
          <w:lang w:val="en-GB"/>
        </w:rPr>
        <w:t xml:space="preserve"> </w:t>
      </w:r>
      <w:r w:rsidRPr="00FF47E2">
        <w:rPr>
          <w:lang w:val="en-GB"/>
        </w:rPr>
        <w:t>the information using the link provided in the covering email.</w:t>
      </w:r>
    </w:p>
    <w:p w14:paraId="3E51A6E9" w14:textId="77777777" w:rsidR="00FF47E2" w:rsidRDefault="00FF47E2" w:rsidP="00FF47E2">
      <w:pPr>
        <w:rPr>
          <w:lang w:val="en-GB"/>
        </w:rPr>
      </w:pPr>
    </w:p>
    <w:p w14:paraId="5D7CFBDB" w14:textId="77777777" w:rsidR="003874FB" w:rsidRPr="00FF47E2" w:rsidRDefault="003874FB" w:rsidP="00FF47E2">
      <w:pPr>
        <w:rPr>
          <w:lang w:val="en-GB"/>
        </w:rPr>
      </w:pPr>
    </w:p>
    <w:p w14:paraId="1ED6D7C7" w14:textId="77777777" w:rsidR="00FF47E2" w:rsidRDefault="00FF47E2" w:rsidP="00FF47E2">
      <w:pPr>
        <w:pStyle w:val="Heading1"/>
        <w:numPr>
          <w:ilvl w:val="0"/>
          <w:numId w:val="36"/>
        </w:numPr>
      </w:pPr>
      <w:r w:rsidRPr="00FF47E2">
        <w:t xml:space="preserve">What </w:t>
      </w:r>
      <w:r w:rsidR="00393385">
        <w:t>you</w:t>
      </w:r>
      <w:r w:rsidRPr="00FF47E2">
        <w:t xml:space="preserve"> </w:t>
      </w:r>
      <w:r w:rsidR="003874FB">
        <w:t>n</w:t>
      </w:r>
      <w:r w:rsidRPr="00FF47E2">
        <w:t xml:space="preserve">eed to </w:t>
      </w:r>
      <w:r w:rsidR="003874FB">
        <w:t>k</w:t>
      </w:r>
      <w:r w:rsidRPr="00FF47E2">
        <w:t>now</w:t>
      </w:r>
    </w:p>
    <w:p w14:paraId="3320B141" w14:textId="77777777" w:rsidR="00111EA2" w:rsidRPr="00111EA2" w:rsidRDefault="00111EA2" w:rsidP="00111EA2">
      <w:pPr>
        <w:rPr>
          <w:lang w:val="en-US"/>
        </w:rPr>
      </w:pPr>
    </w:p>
    <w:p w14:paraId="083CDACA" w14:textId="77777777" w:rsidR="00FF47E2" w:rsidRPr="00FF47E2" w:rsidRDefault="00FF47E2" w:rsidP="00111EA2">
      <w:pPr>
        <w:rPr>
          <w:lang w:val="en-GB"/>
        </w:rPr>
      </w:pPr>
    </w:p>
    <w:p w14:paraId="21A2387F" w14:textId="77777777" w:rsidR="00FF47E2" w:rsidRPr="00FF47E2" w:rsidRDefault="00FF47E2" w:rsidP="00FF47E2">
      <w:pPr>
        <w:pStyle w:val="BodyText"/>
        <w:spacing w:before="13"/>
        <w:rPr>
          <w:lang w:val="en-GB"/>
        </w:rPr>
      </w:pPr>
    </w:p>
    <w:tbl>
      <w:tblPr>
        <w:tblW w:w="0" w:type="auto"/>
        <w:tblInd w:w="-3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1"/>
        <w:gridCol w:w="6227"/>
      </w:tblGrid>
      <w:tr w:rsidR="00FF47E2" w:rsidRPr="00FF47E2" w14:paraId="0E32C3A7" w14:textId="77777777" w:rsidTr="00111EA2">
        <w:trPr>
          <w:trHeight w:val="808"/>
        </w:trPr>
        <w:tc>
          <w:tcPr>
            <w:tcW w:w="2801" w:type="dxa"/>
            <w:shd w:val="clear" w:color="auto" w:fill="090D31"/>
          </w:tcPr>
          <w:p w14:paraId="675E340E" w14:textId="77777777" w:rsidR="00FF47E2" w:rsidRDefault="00FF47E2" w:rsidP="009751FC">
            <w:pPr>
              <w:pStyle w:val="TableParagraph"/>
              <w:spacing w:before="18"/>
              <w:rPr>
                <w:sz w:val="20"/>
              </w:rPr>
            </w:pPr>
          </w:p>
          <w:p w14:paraId="23FFE7B6" w14:textId="77777777" w:rsidR="00FF47E2" w:rsidRDefault="00FF47E2" w:rsidP="009751FC">
            <w:pPr>
              <w:pStyle w:val="TableParagraph"/>
              <w:spacing w:before="1"/>
              <w:ind w:left="16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Topic</w:t>
            </w:r>
          </w:p>
        </w:tc>
        <w:tc>
          <w:tcPr>
            <w:tcW w:w="6227" w:type="dxa"/>
            <w:shd w:val="clear" w:color="auto" w:fill="090D31"/>
          </w:tcPr>
          <w:p w14:paraId="2B68F6CD" w14:textId="77777777" w:rsidR="00FF47E2" w:rsidRDefault="00FF47E2" w:rsidP="009751FC">
            <w:pPr>
              <w:pStyle w:val="TableParagraph"/>
              <w:spacing w:before="18"/>
              <w:rPr>
                <w:sz w:val="20"/>
              </w:rPr>
            </w:pPr>
          </w:p>
          <w:p w14:paraId="74D0ED76" w14:textId="77777777" w:rsidR="00FF47E2" w:rsidRDefault="00FF47E2" w:rsidP="009751FC">
            <w:pPr>
              <w:pStyle w:val="TableParagraph"/>
              <w:spacing w:before="1"/>
              <w:ind w:left="161"/>
              <w:rPr>
                <w:b/>
                <w:sz w:val="20"/>
              </w:rPr>
            </w:pPr>
          </w:p>
        </w:tc>
      </w:tr>
      <w:tr w:rsidR="00FF47E2" w:rsidRPr="00FF47E2" w14:paraId="2BF6FA31" w14:textId="77777777" w:rsidTr="00111EA2">
        <w:trPr>
          <w:trHeight w:val="1387"/>
        </w:trPr>
        <w:tc>
          <w:tcPr>
            <w:tcW w:w="2801" w:type="dxa"/>
          </w:tcPr>
          <w:p w14:paraId="4C8893D7" w14:textId="77777777" w:rsidR="00FF47E2" w:rsidRDefault="00FF47E2" w:rsidP="009751FC">
            <w:pPr>
              <w:pStyle w:val="TableParagraph"/>
              <w:spacing w:before="16"/>
              <w:rPr>
                <w:sz w:val="20"/>
              </w:rPr>
            </w:pPr>
          </w:p>
          <w:p w14:paraId="2E9C8575" w14:textId="77777777" w:rsidR="00FF47E2" w:rsidRDefault="00FF47E2" w:rsidP="009751FC">
            <w:pPr>
              <w:pStyle w:val="TableParagraph"/>
              <w:spacing w:line="288" w:lineRule="auto"/>
              <w:ind w:left="160" w:right="190"/>
              <w:rPr>
                <w:b/>
                <w:sz w:val="20"/>
              </w:rPr>
            </w:pPr>
            <w:r>
              <w:rPr>
                <w:b/>
                <w:color w:val="090D31"/>
                <w:sz w:val="20"/>
              </w:rPr>
              <w:t>Why</w:t>
            </w:r>
            <w:r>
              <w:rPr>
                <w:b/>
                <w:color w:val="090D31"/>
                <w:spacing w:val="-12"/>
                <w:sz w:val="20"/>
              </w:rPr>
              <w:t xml:space="preserve"> </w:t>
            </w:r>
            <w:r w:rsidR="00393385">
              <w:rPr>
                <w:b/>
                <w:color w:val="090D31"/>
                <w:sz w:val="20"/>
              </w:rPr>
              <w:t>are you</w:t>
            </w:r>
            <w:r>
              <w:rPr>
                <w:b/>
                <w:color w:val="090D31"/>
                <w:spacing w:val="-11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receiving an email from our validation partner</w:t>
            </w:r>
          </w:p>
        </w:tc>
        <w:tc>
          <w:tcPr>
            <w:tcW w:w="6227" w:type="dxa"/>
          </w:tcPr>
          <w:p w14:paraId="45B8B7FD" w14:textId="77777777" w:rsidR="00FF47E2" w:rsidRDefault="00FF47E2" w:rsidP="009751FC">
            <w:pPr>
              <w:pStyle w:val="TableParagraph"/>
              <w:spacing w:before="16"/>
              <w:rPr>
                <w:sz w:val="20"/>
              </w:rPr>
            </w:pPr>
          </w:p>
          <w:p w14:paraId="5A77409F" w14:textId="77777777" w:rsidR="00FF47E2" w:rsidRDefault="00FF47E2" w:rsidP="009751FC">
            <w:pPr>
              <w:pStyle w:val="TableParagraph"/>
              <w:spacing w:line="288" w:lineRule="auto"/>
              <w:ind w:left="161" w:right="194"/>
              <w:rPr>
                <w:sz w:val="20"/>
              </w:rPr>
            </w:pPr>
            <w:r>
              <w:rPr>
                <w:color w:val="090D31"/>
                <w:sz w:val="20"/>
              </w:rPr>
              <w:t>It is part of the mandatory French e-invoicing onboarding process.</w:t>
            </w:r>
            <w:r>
              <w:rPr>
                <w:color w:val="090D31"/>
                <w:spacing w:val="-5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It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is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not</w:t>
            </w:r>
            <w:r>
              <w:rPr>
                <w:color w:val="090D31"/>
                <w:spacing w:val="-6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spam.</w:t>
            </w:r>
            <w:r>
              <w:rPr>
                <w:color w:val="090D31"/>
                <w:spacing w:val="-5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The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Legal</w:t>
            </w:r>
            <w:r>
              <w:rPr>
                <w:color w:val="090D31"/>
                <w:spacing w:val="-6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Representative</w:t>
            </w:r>
            <w:r>
              <w:rPr>
                <w:color w:val="090D31"/>
                <w:spacing w:val="-4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must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act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on it promptly.</w:t>
            </w:r>
          </w:p>
        </w:tc>
      </w:tr>
      <w:tr w:rsidR="00FF47E2" w:rsidRPr="00FF47E2" w14:paraId="033AECDC" w14:textId="77777777" w:rsidTr="00111EA2">
        <w:trPr>
          <w:trHeight w:val="1679"/>
        </w:trPr>
        <w:tc>
          <w:tcPr>
            <w:tcW w:w="2801" w:type="dxa"/>
            <w:shd w:val="clear" w:color="auto" w:fill="F1F7FA"/>
          </w:tcPr>
          <w:p w14:paraId="3CE8E8E4" w14:textId="77777777" w:rsidR="00FF47E2" w:rsidRDefault="00FF47E2" w:rsidP="009751FC">
            <w:pPr>
              <w:pStyle w:val="TableParagraph"/>
              <w:spacing w:before="18"/>
              <w:rPr>
                <w:sz w:val="20"/>
              </w:rPr>
            </w:pPr>
          </w:p>
          <w:p w14:paraId="4E3B4A6B" w14:textId="77777777" w:rsidR="00FF47E2" w:rsidRDefault="00FF47E2" w:rsidP="009751FC">
            <w:pPr>
              <w:pStyle w:val="TableParagraph"/>
              <w:spacing w:before="1"/>
              <w:ind w:left="160"/>
              <w:rPr>
                <w:b/>
                <w:sz w:val="20"/>
              </w:rPr>
            </w:pPr>
            <w:r>
              <w:rPr>
                <w:b/>
                <w:color w:val="090D31"/>
                <w:sz w:val="20"/>
              </w:rPr>
              <w:t>Who</w:t>
            </w:r>
            <w:r>
              <w:rPr>
                <w:b/>
                <w:color w:val="090D31"/>
                <w:spacing w:val="-8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must</w:t>
            </w:r>
            <w:r>
              <w:rPr>
                <w:b/>
                <w:color w:val="090D31"/>
                <w:spacing w:val="-8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complete</w:t>
            </w:r>
            <w:r>
              <w:rPr>
                <w:b/>
                <w:color w:val="090D31"/>
                <w:spacing w:val="-7"/>
                <w:sz w:val="20"/>
              </w:rPr>
              <w:t xml:space="preserve"> </w:t>
            </w:r>
            <w:r>
              <w:rPr>
                <w:b/>
                <w:color w:val="090D31"/>
                <w:spacing w:val="-5"/>
                <w:sz w:val="20"/>
              </w:rPr>
              <w:t>it</w:t>
            </w:r>
          </w:p>
        </w:tc>
        <w:tc>
          <w:tcPr>
            <w:tcW w:w="6227" w:type="dxa"/>
            <w:shd w:val="clear" w:color="auto" w:fill="F1F7FA"/>
          </w:tcPr>
          <w:p w14:paraId="53A2D1AC" w14:textId="77777777" w:rsidR="00FF47E2" w:rsidRDefault="00FF47E2" w:rsidP="009751FC">
            <w:pPr>
              <w:pStyle w:val="TableParagraph"/>
              <w:spacing w:before="18"/>
              <w:rPr>
                <w:sz w:val="20"/>
              </w:rPr>
            </w:pPr>
          </w:p>
          <w:p w14:paraId="2852956B" w14:textId="77777777" w:rsidR="00FF47E2" w:rsidRDefault="00FF47E2" w:rsidP="009751FC">
            <w:pPr>
              <w:pStyle w:val="TableParagraph"/>
              <w:spacing w:before="1" w:line="288" w:lineRule="auto"/>
              <w:ind w:left="161"/>
              <w:rPr>
                <w:sz w:val="20"/>
              </w:rPr>
            </w:pPr>
            <w:r>
              <w:rPr>
                <w:color w:val="090D31"/>
                <w:sz w:val="20"/>
              </w:rPr>
              <w:t>The Legal Representative personally - not an admin or PA on their</w:t>
            </w:r>
            <w:r>
              <w:rPr>
                <w:color w:val="090D31"/>
                <w:spacing w:val="-10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behalf.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An</w:t>
            </w:r>
            <w:r>
              <w:rPr>
                <w:color w:val="090D31"/>
                <w:spacing w:val="-10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administrative</w:t>
            </w:r>
            <w:r>
              <w:rPr>
                <w:color w:val="090D31"/>
                <w:spacing w:val="-11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delegate</w:t>
            </w:r>
            <w:r>
              <w:rPr>
                <w:color w:val="090D31"/>
                <w:spacing w:val="-11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(Registrant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User)</w:t>
            </w:r>
            <w:r>
              <w:rPr>
                <w:color w:val="090D31"/>
                <w:spacing w:val="-11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may prepare information, but the Legal Representative must complete the ID upload and sign the opt-in form (if relevant).</w:t>
            </w:r>
          </w:p>
        </w:tc>
      </w:tr>
      <w:tr w:rsidR="00FF47E2" w:rsidRPr="00FF47E2" w14:paraId="632261DF" w14:textId="77777777" w:rsidTr="00111EA2">
        <w:trPr>
          <w:trHeight w:val="1099"/>
        </w:trPr>
        <w:tc>
          <w:tcPr>
            <w:tcW w:w="2801" w:type="dxa"/>
          </w:tcPr>
          <w:p w14:paraId="069D763D" w14:textId="77777777" w:rsidR="00FF47E2" w:rsidRDefault="00FF47E2" w:rsidP="009751FC">
            <w:pPr>
              <w:pStyle w:val="TableParagraph"/>
              <w:spacing w:before="16"/>
              <w:rPr>
                <w:sz w:val="20"/>
              </w:rPr>
            </w:pPr>
          </w:p>
          <w:p w14:paraId="61CDAC1F" w14:textId="77777777" w:rsidR="00FF47E2" w:rsidRDefault="00FF47E2" w:rsidP="009751FC">
            <w:pPr>
              <w:pStyle w:val="TableParagraph"/>
              <w:spacing w:line="288" w:lineRule="auto"/>
              <w:ind w:left="160" w:right="190"/>
              <w:rPr>
                <w:b/>
                <w:sz w:val="20"/>
              </w:rPr>
            </w:pPr>
            <w:r>
              <w:rPr>
                <w:b/>
                <w:color w:val="090D31"/>
                <w:sz w:val="20"/>
              </w:rPr>
              <w:t>What</w:t>
            </w:r>
            <w:r>
              <w:rPr>
                <w:b/>
                <w:color w:val="090D31"/>
                <w:spacing w:val="-12"/>
                <w:sz w:val="20"/>
              </w:rPr>
              <w:t xml:space="preserve"> </w:t>
            </w:r>
            <w:r w:rsidR="00393385">
              <w:rPr>
                <w:b/>
                <w:color w:val="090D31"/>
                <w:sz w:val="20"/>
              </w:rPr>
              <w:t>you</w:t>
            </w:r>
            <w:r>
              <w:rPr>
                <w:b/>
                <w:color w:val="090D31"/>
                <w:spacing w:val="-12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will</w:t>
            </w:r>
            <w:r>
              <w:rPr>
                <w:b/>
                <w:color w:val="090D31"/>
                <w:spacing w:val="-11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be</w:t>
            </w:r>
            <w:r>
              <w:rPr>
                <w:b/>
                <w:color w:val="090D31"/>
                <w:spacing w:val="-12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asked to do</w:t>
            </w:r>
          </w:p>
        </w:tc>
        <w:tc>
          <w:tcPr>
            <w:tcW w:w="6227" w:type="dxa"/>
          </w:tcPr>
          <w:p w14:paraId="2A510750" w14:textId="77777777" w:rsidR="00FF47E2" w:rsidRDefault="00FF47E2" w:rsidP="009751FC">
            <w:pPr>
              <w:pStyle w:val="TableParagraph"/>
              <w:spacing w:before="16"/>
              <w:rPr>
                <w:sz w:val="20"/>
              </w:rPr>
            </w:pPr>
          </w:p>
          <w:p w14:paraId="01924309" w14:textId="77777777" w:rsidR="00FF47E2" w:rsidRDefault="00FF47E2" w:rsidP="009751FC">
            <w:pPr>
              <w:pStyle w:val="TableParagraph"/>
              <w:spacing w:line="288" w:lineRule="auto"/>
              <w:ind w:left="161" w:right="236"/>
              <w:rPr>
                <w:sz w:val="20"/>
              </w:rPr>
            </w:pPr>
            <w:r>
              <w:rPr>
                <w:color w:val="090D31"/>
                <w:sz w:val="20"/>
              </w:rPr>
              <w:t>Upload</w:t>
            </w:r>
            <w:r>
              <w:rPr>
                <w:color w:val="090D31"/>
                <w:spacing w:val="-1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a</w:t>
            </w:r>
            <w:r>
              <w:rPr>
                <w:color w:val="090D31"/>
                <w:spacing w:val="-2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valid</w:t>
            </w:r>
            <w:r>
              <w:rPr>
                <w:color w:val="090D31"/>
                <w:spacing w:val="-2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ID</w:t>
            </w:r>
            <w:r>
              <w:rPr>
                <w:color w:val="090D31"/>
                <w:spacing w:val="-2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document</w:t>
            </w:r>
            <w:r>
              <w:rPr>
                <w:color w:val="090D31"/>
                <w:spacing w:val="-3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(passport,</w:t>
            </w:r>
            <w:r>
              <w:rPr>
                <w:color w:val="090D31"/>
                <w:spacing w:val="-4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national</w:t>
            </w:r>
            <w:r>
              <w:rPr>
                <w:color w:val="090D31"/>
                <w:spacing w:val="-2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identity</w:t>
            </w:r>
            <w:r>
              <w:rPr>
                <w:color w:val="090D31"/>
                <w:spacing w:val="-1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card or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residence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permit)</w:t>
            </w:r>
            <w:r>
              <w:rPr>
                <w:color w:val="090D31"/>
                <w:spacing w:val="-6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and</w:t>
            </w:r>
            <w:r>
              <w:rPr>
                <w:color w:val="090D31"/>
                <w:spacing w:val="-4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sign,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if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applicable,</w:t>
            </w:r>
            <w:r>
              <w:rPr>
                <w:color w:val="090D31"/>
                <w:spacing w:val="-6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the</w:t>
            </w:r>
            <w:r>
              <w:rPr>
                <w:color w:val="090D31"/>
                <w:spacing w:val="-5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Opt-In</w:t>
            </w:r>
            <w:r>
              <w:rPr>
                <w:color w:val="090D31"/>
                <w:spacing w:val="-7"/>
                <w:sz w:val="20"/>
              </w:rPr>
              <w:t xml:space="preserve"> </w:t>
            </w:r>
            <w:r>
              <w:rPr>
                <w:color w:val="090D31"/>
                <w:spacing w:val="-4"/>
                <w:sz w:val="20"/>
              </w:rPr>
              <w:t>Form.</w:t>
            </w:r>
          </w:p>
        </w:tc>
      </w:tr>
      <w:tr w:rsidR="00FF47E2" w:rsidRPr="00FF47E2" w14:paraId="16E3F745" w14:textId="77777777" w:rsidTr="00111EA2">
        <w:trPr>
          <w:trHeight w:val="1096"/>
        </w:trPr>
        <w:tc>
          <w:tcPr>
            <w:tcW w:w="2801" w:type="dxa"/>
            <w:shd w:val="clear" w:color="auto" w:fill="F1F7FA"/>
          </w:tcPr>
          <w:p w14:paraId="39118B4B" w14:textId="77777777" w:rsidR="00FF47E2" w:rsidRDefault="00FF47E2" w:rsidP="009751FC">
            <w:pPr>
              <w:pStyle w:val="TableParagraph"/>
              <w:spacing w:before="16"/>
              <w:rPr>
                <w:sz w:val="20"/>
              </w:rPr>
            </w:pPr>
          </w:p>
          <w:p w14:paraId="71199509" w14:textId="77777777" w:rsidR="00FF47E2" w:rsidRDefault="00FF47E2" w:rsidP="009751FC">
            <w:pPr>
              <w:pStyle w:val="TableParagraph"/>
              <w:ind w:left="160"/>
              <w:rPr>
                <w:b/>
                <w:sz w:val="20"/>
              </w:rPr>
            </w:pPr>
            <w:r>
              <w:rPr>
                <w:b/>
                <w:color w:val="090D31"/>
                <w:sz w:val="20"/>
              </w:rPr>
              <w:t>How</w:t>
            </w:r>
            <w:r>
              <w:rPr>
                <w:b/>
                <w:color w:val="090D31"/>
                <w:spacing w:val="-5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long</w:t>
            </w:r>
            <w:r>
              <w:rPr>
                <w:b/>
                <w:color w:val="090D31"/>
                <w:spacing w:val="-4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it</w:t>
            </w:r>
            <w:r>
              <w:rPr>
                <w:b/>
                <w:color w:val="090D31"/>
                <w:spacing w:val="-7"/>
                <w:sz w:val="20"/>
              </w:rPr>
              <w:t xml:space="preserve"> </w:t>
            </w:r>
            <w:r>
              <w:rPr>
                <w:b/>
                <w:color w:val="090D31"/>
                <w:spacing w:val="-2"/>
                <w:sz w:val="20"/>
              </w:rPr>
              <w:t>takes</w:t>
            </w:r>
          </w:p>
        </w:tc>
        <w:tc>
          <w:tcPr>
            <w:tcW w:w="6227" w:type="dxa"/>
            <w:shd w:val="clear" w:color="auto" w:fill="F1F7FA"/>
          </w:tcPr>
          <w:p w14:paraId="7D775D79" w14:textId="77777777" w:rsidR="00FF47E2" w:rsidRDefault="00FF47E2" w:rsidP="009751FC">
            <w:pPr>
              <w:pStyle w:val="TableParagraph"/>
              <w:spacing w:before="16"/>
              <w:rPr>
                <w:sz w:val="20"/>
              </w:rPr>
            </w:pPr>
          </w:p>
          <w:p w14:paraId="6749D7AD" w14:textId="77777777" w:rsidR="00FF47E2" w:rsidRDefault="00FF47E2" w:rsidP="009751FC">
            <w:pPr>
              <w:pStyle w:val="TableParagraph"/>
              <w:spacing w:line="288" w:lineRule="auto"/>
              <w:ind w:left="161" w:right="194"/>
              <w:rPr>
                <w:sz w:val="20"/>
              </w:rPr>
            </w:pPr>
            <w:r>
              <w:rPr>
                <w:color w:val="090D31"/>
                <w:sz w:val="20"/>
              </w:rPr>
              <w:t>Approximately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10-15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minutes</w:t>
            </w:r>
            <w:r>
              <w:rPr>
                <w:color w:val="090D31"/>
                <w:spacing w:val="-10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once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they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have</w:t>
            </w:r>
            <w:r>
              <w:rPr>
                <w:color w:val="090D31"/>
                <w:spacing w:val="-10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their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ID document to hand.</w:t>
            </w:r>
          </w:p>
        </w:tc>
      </w:tr>
      <w:tr w:rsidR="00FF47E2" w:rsidRPr="00FF47E2" w14:paraId="70BC69FF" w14:textId="77777777" w:rsidTr="00111EA2">
        <w:trPr>
          <w:trHeight w:val="1386"/>
        </w:trPr>
        <w:tc>
          <w:tcPr>
            <w:tcW w:w="2801" w:type="dxa"/>
          </w:tcPr>
          <w:p w14:paraId="4291C95D" w14:textId="77777777" w:rsidR="00FF47E2" w:rsidRDefault="00FF47E2" w:rsidP="009751FC">
            <w:pPr>
              <w:pStyle w:val="TableParagraph"/>
              <w:spacing w:before="18"/>
              <w:rPr>
                <w:sz w:val="20"/>
              </w:rPr>
            </w:pPr>
          </w:p>
          <w:p w14:paraId="6DE6D092" w14:textId="77777777" w:rsidR="00FF47E2" w:rsidRDefault="00FF47E2" w:rsidP="009751FC">
            <w:pPr>
              <w:pStyle w:val="TableParagraph"/>
              <w:spacing w:before="1" w:line="285" w:lineRule="auto"/>
              <w:ind w:left="160"/>
              <w:rPr>
                <w:b/>
                <w:sz w:val="20"/>
              </w:rPr>
            </w:pPr>
            <w:r>
              <w:rPr>
                <w:b/>
                <w:color w:val="090D31"/>
                <w:sz w:val="20"/>
              </w:rPr>
              <w:t>What</w:t>
            </w:r>
            <w:r>
              <w:rPr>
                <w:b/>
                <w:color w:val="090D31"/>
                <w:spacing w:val="-12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happens</w:t>
            </w:r>
            <w:r>
              <w:rPr>
                <w:b/>
                <w:color w:val="090D31"/>
                <w:spacing w:val="-10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if</w:t>
            </w:r>
            <w:r>
              <w:rPr>
                <w:b/>
                <w:color w:val="090D31"/>
                <w:spacing w:val="-11"/>
                <w:sz w:val="20"/>
              </w:rPr>
              <w:t xml:space="preserve"> </w:t>
            </w:r>
            <w:r w:rsidR="00393385">
              <w:rPr>
                <w:b/>
                <w:color w:val="090D31"/>
                <w:sz w:val="20"/>
              </w:rPr>
              <w:t>you</w:t>
            </w:r>
            <w:r>
              <w:rPr>
                <w:b/>
                <w:color w:val="090D31"/>
                <w:spacing w:val="-11"/>
                <w:sz w:val="20"/>
              </w:rPr>
              <w:t xml:space="preserve"> </w:t>
            </w:r>
            <w:r>
              <w:rPr>
                <w:b/>
                <w:color w:val="090D31"/>
                <w:sz w:val="20"/>
              </w:rPr>
              <w:t>do not act</w:t>
            </w:r>
          </w:p>
        </w:tc>
        <w:tc>
          <w:tcPr>
            <w:tcW w:w="6227" w:type="dxa"/>
          </w:tcPr>
          <w:p w14:paraId="4ADC5E6F" w14:textId="77777777" w:rsidR="00FF47E2" w:rsidRDefault="00FF47E2" w:rsidP="009751FC">
            <w:pPr>
              <w:pStyle w:val="TableParagraph"/>
              <w:spacing w:before="18"/>
              <w:rPr>
                <w:sz w:val="20"/>
              </w:rPr>
            </w:pPr>
          </w:p>
          <w:p w14:paraId="031FA9A9" w14:textId="77777777" w:rsidR="00FF47E2" w:rsidRDefault="00FF47E2" w:rsidP="009751FC">
            <w:pPr>
              <w:pStyle w:val="TableParagraph"/>
              <w:spacing w:before="1" w:line="285" w:lineRule="auto"/>
              <w:ind w:left="161" w:right="194"/>
              <w:rPr>
                <w:sz w:val="20"/>
              </w:rPr>
            </w:pPr>
            <w:r>
              <w:rPr>
                <w:color w:val="090D31"/>
                <w:sz w:val="20"/>
              </w:rPr>
              <w:t xml:space="preserve">Their platform access cannot be activated. </w:t>
            </w:r>
            <w:r w:rsidR="00393385">
              <w:rPr>
                <w:color w:val="090D31"/>
                <w:sz w:val="20"/>
              </w:rPr>
              <w:t>You</w:t>
            </w:r>
            <w:r>
              <w:rPr>
                <w:color w:val="090D31"/>
                <w:sz w:val="20"/>
              </w:rPr>
              <w:t xml:space="preserve"> will not be able</w:t>
            </w:r>
            <w:r>
              <w:rPr>
                <w:color w:val="090D31"/>
                <w:spacing w:val="-10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to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send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or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receive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e-invoices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via</w:t>
            </w:r>
            <w:r>
              <w:rPr>
                <w:color w:val="090D31"/>
                <w:spacing w:val="-9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Sovos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>from</w:t>
            </w:r>
            <w:r>
              <w:rPr>
                <w:color w:val="090D31"/>
                <w:spacing w:val="-8"/>
                <w:sz w:val="20"/>
              </w:rPr>
              <w:t xml:space="preserve"> </w:t>
            </w:r>
            <w:r>
              <w:rPr>
                <w:color w:val="090D31"/>
                <w:sz w:val="20"/>
              </w:rPr>
              <w:t xml:space="preserve">September </w:t>
            </w:r>
            <w:r>
              <w:rPr>
                <w:color w:val="090D31"/>
                <w:spacing w:val="-4"/>
                <w:sz w:val="20"/>
              </w:rPr>
              <w:t>2026.</w:t>
            </w:r>
          </w:p>
        </w:tc>
      </w:tr>
    </w:tbl>
    <w:p w14:paraId="073B3EEC" w14:textId="77777777" w:rsidR="00FF47E2" w:rsidRPr="00FF47E2" w:rsidRDefault="00FF47E2" w:rsidP="00FF47E2">
      <w:pPr>
        <w:pStyle w:val="BodyText"/>
        <w:rPr>
          <w:lang w:val="en-GB"/>
        </w:rPr>
      </w:pPr>
    </w:p>
    <w:p w14:paraId="06E9A1B4" w14:textId="77777777" w:rsidR="00FF47E2" w:rsidRPr="00FF47E2" w:rsidRDefault="00FF47E2" w:rsidP="00FF47E2">
      <w:pPr>
        <w:pStyle w:val="BodyText"/>
        <w:rPr>
          <w:lang w:val="en-GB"/>
        </w:rPr>
      </w:pPr>
    </w:p>
    <w:p w14:paraId="4BED322F" w14:textId="77777777" w:rsidR="00FF47E2" w:rsidRPr="00FF47E2" w:rsidRDefault="00FF47E2" w:rsidP="00FF47E2">
      <w:pPr>
        <w:pStyle w:val="BodyText"/>
        <w:spacing w:before="99"/>
        <w:rPr>
          <w:lang w:val="en-GB"/>
        </w:rPr>
      </w:pPr>
    </w:p>
    <w:p w14:paraId="65AB0CF7" w14:textId="77777777" w:rsidR="00FF47E2" w:rsidRPr="00FF47E2" w:rsidRDefault="00FF47E2" w:rsidP="00FF47E2">
      <w:pPr>
        <w:pStyle w:val="Heading4"/>
        <w:rPr>
          <w:lang w:val="en-GB"/>
        </w:rPr>
      </w:pPr>
      <w:r w:rsidRPr="00FF47E2">
        <w:rPr>
          <w:lang w:val="en-GB"/>
        </w:rPr>
        <w:lastRenderedPageBreak/>
        <w:t>Frequently</w:t>
      </w:r>
      <w:r w:rsidRPr="00FF47E2">
        <w:rPr>
          <w:spacing w:val="-3"/>
          <w:lang w:val="en-GB"/>
        </w:rPr>
        <w:t xml:space="preserve"> </w:t>
      </w:r>
      <w:r w:rsidRPr="00FF47E2">
        <w:rPr>
          <w:lang w:val="en-GB"/>
        </w:rPr>
        <w:t>Asked</w:t>
      </w:r>
      <w:r w:rsidRPr="00FF47E2">
        <w:rPr>
          <w:spacing w:val="-3"/>
          <w:lang w:val="en-GB"/>
        </w:rPr>
        <w:t xml:space="preserve"> </w:t>
      </w:r>
      <w:r w:rsidRPr="00FF47E2">
        <w:rPr>
          <w:lang w:val="en-GB"/>
        </w:rPr>
        <w:t>Questions</w:t>
      </w:r>
    </w:p>
    <w:p w14:paraId="6E1D3C0A" w14:textId="77777777" w:rsidR="00FF47E2" w:rsidRPr="00111EA2" w:rsidRDefault="00FF47E2" w:rsidP="00FF47E2">
      <w:pPr>
        <w:pStyle w:val="BodyText"/>
        <w:rPr>
          <w:b/>
          <w:bCs/>
          <w:lang w:val="en-GB"/>
        </w:rPr>
      </w:pPr>
    </w:p>
    <w:p w14:paraId="72954371" w14:textId="77777777" w:rsidR="00FF47E2" w:rsidRPr="00111EA2" w:rsidRDefault="00FF47E2" w:rsidP="00FF47E2">
      <w:pPr>
        <w:rPr>
          <w:b/>
          <w:bCs/>
          <w:lang w:val="en-GB"/>
        </w:rPr>
      </w:pPr>
    </w:p>
    <w:p w14:paraId="634930F9" w14:textId="77777777" w:rsidR="00FF47E2" w:rsidRPr="00111EA2" w:rsidRDefault="00FF47E2" w:rsidP="00111EA2">
      <w:pPr>
        <w:rPr>
          <w:b/>
          <w:bCs/>
        </w:rPr>
      </w:pPr>
      <w:r w:rsidRPr="00111EA2">
        <w:rPr>
          <w:b/>
          <w:bCs/>
        </w:rPr>
        <w:t>Does</w:t>
      </w:r>
      <w:r w:rsidRPr="00111EA2">
        <w:rPr>
          <w:b/>
          <w:bCs/>
          <w:spacing w:val="-9"/>
        </w:rPr>
        <w:t xml:space="preserve"> </w:t>
      </w:r>
      <w:r w:rsidRPr="00111EA2">
        <w:rPr>
          <w:b/>
          <w:bCs/>
        </w:rPr>
        <w:t>identity</w:t>
      </w:r>
      <w:r w:rsidRPr="00111EA2">
        <w:rPr>
          <w:b/>
          <w:bCs/>
          <w:spacing w:val="-7"/>
        </w:rPr>
        <w:t xml:space="preserve"> </w:t>
      </w:r>
      <w:r w:rsidRPr="00111EA2">
        <w:rPr>
          <w:b/>
          <w:bCs/>
        </w:rPr>
        <w:t>validation</w:t>
      </w:r>
      <w:r w:rsidRPr="00111EA2">
        <w:rPr>
          <w:b/>
          <w:bCs/>
          <w:spacing w:val="-4"/>
        </w:rPr>
        <w:t xml:space="preserve"> </w:t>
      </w:r>
      <w:r w:rsidRPr="00111EA2">
        <w:rPr>
          <w:b/>
          <w:bCs/>
        </w:rPr>
        <w:t>apply</w:t>
      </w:r>
      <w:r w:rsidRPr="00111EA2">
        <w:rPr>
          <w:b/>
          <w:bCs/>
          <w:spacing w:val="-7"/>
        </w:rPr>
        <w:t xml:space="preserve"> </w:t>
      </w:r>
      <w:r w:rsidRPr="00111EA2">
        <w:rPr>
          <w:b/>
          <w:bCs/>
        </w:rPr>
        <w:t>regardless</w:t>
      </w:r>
      <w:r w:rsidRPr="00111EA2">
        <w:rPr>
          <w:b/>
          <w:bCs/>
          <w:spacing w:val="-7"/>
        </w:rPr>
        <w:t xml:space="preserve"> </w:t>
      </w:r>
      <w:r w:rsidRPr="00111EA2">
        <w:rPr>
          <w:b/>
          <w:bCs/>
        </w:rPr>
        <w:t>of</w:t>
      </w:r>
      <w:r w:rsidRPr="00111EA2">
        <w:rPr>
          <w:b/>
          <w:bCs/>
          <w:spacing w:val="-7"/>
        </w:rPr>
        <w:t xml:space="preserve"> </w:t>
      </w:r>
      <w:r w:rsidRPr="00111EA2">
        <w:rPr>
          <w:b/>
          <w:bCs/>
        </w:rPr>
        <w:t>whether</w:t>
      </w:r>
      <w:r w:rsidRPr="00111EA2">
        <w:rPr>
          <w:b/>
          <w:bCs/>
          <w:spacing w:val="-7"/>
        </w:rPr>
        <w:t xml:space="preserve"> </w:t>
      </w:r>
      <w:r w:rsidRPr="00111EA2">
        <w:rPr>
          <w:b/>
          <w:bCs/>
        </w:rPr>
        <w:t>we</w:t>
      </w:r>
      <w:r w:rsidRPr="00111EA2">
        <w:rPr>
          <w:b/>
          <w:bCs/>
          <w:spacing w:val="-7"/>
        </w:rPr>
        <w:t xml:space="preserve"> </w:t>
      </w:r>
      <w:r w:rsidRPr="00111EA2">
        <w:rPr>
          <w:b/>
          <w:bCs/>
        </w:rPr>
        <w:t>are</w:t>
      </w:r>
      <w:r w:rsidRPr="00111EA2">
        <w:rPr>
          <w:b/>
          <w:bCs/>
          <w:spacing w:val="-4"/>
        </w:rPr>
        <w:t xml:space="preserve"> </w:t>
      </w:r>
      <w:r w:rsidRPr="00111EA2">
        <w:rPr>
          <w:b/>
          <w:bCs/>
        </w:rPr>
        <w:t>doing</w:t>
      </w:r>
      <w:r w:rsidRPr="00111EA2">
        <w:rPr>
          <w:b/>
          <w:bCs/>
          <w:spacing w:val="-6"/>
        </w:rPr>
        <w:t xml:space="preserve"> </w:t>
      </w:r>
      <w:r w:rsidRPr="00111EA2">
        <w:rPr>
          <w:b/>
          <w:bCs/>
        </w:rPr>
        <w:t>inbound,</w:t>
      </w:r>
      <w:r w:rsidRPr="00111EA2">
        <w:rPr>
          <w:b/>
          <w:bCs/>
          <w:spacing w:val="-12"/>
        </w:rPr>
        <w:t xml:space="preserve"> </w:t>
      </w:r>
      <w:r w:rsidRPr="00111EA2">
        <w:rPr>
          <w:b/>
          <w:bCs/>
        </w:rPr>
        <w:t>outbound or eReporting?</w:t>
      </w:r>
    </w:p>
    <w:p w14:paraId="09E8A218" w14:textId="77777777" w:rsidR="003874FB" w:rsidRDefault="003874FB" w:rsidP="00111EA2">
      <w:pPr>
        <w:rPr>
          <w:lang w:val="en-GB"/>
        </w:rPr>
      </w:pPr>
    </w:p>
    <w:p w14:paraId="3C9F19D5" w14:textId="77777777" w:rsidR="003874FB" w:rsidRPr="003874FB" w:rsidRDefault="00FF47E2" w:rsidP="00111EA2">
      <w:pPr>
        <w:rPr>
          <w:spacing w:val="-6"/>
          <w:lang w:val="en-GB"/>
        </w:rPr>
      </w:pPr>
      <w:r w:rsidRPr="003874FB">
        <w:rPr>
          <w:lang w:val="en-GB"/>
        </w:rPr>
        <w:t>Yes.</w:t>
      </w:r>
      <w:r w:rsidRPr="003874FB">
        <w:rPr>
          <w:spacing w:val="-6"/>
          <w:lang w:val="en-GB"/>
        </w:rPr>
        <w:t xml:space="preserve"> </w:t>
      </w:r>
      <w:r w:rsidRPr="003874FB">
        <w:rPr>
          <w:lang w:val="en-GB"/>
        </w:rPr>
        <w:t>Identity</w:t>
      </w:r>
      <w:r w:rsidRPr="003874FB">
        <w:rPr>
          <w:spacing w:val="-7"/>
          <w:lang w:val="en-GB"/>
        </w:rPr>
        <w:t xml:space="preserve"> </w:t>
      </w:r>
      <w:r w:rsidRPr="003874FB">
        <w:rPr>
          <w:lang w:val="en-GB"/>
        </w:rPr>
        <w:t>validation</w:t>
      </w:r>
      <w:r w:rsidRPr="003874FB">
        <w:rPr>
          <w:spacing w:val="-8"/>
          <w:lang w:val="en-GB"/>
        </w:rPr>
        <w:t xml:space="preserve"> </w:t>
      </w:r>
      <w:r w:rsidRPr="003874FB">
        <w:rPr>
          <w:lang w:val="en-GB"/>
        </w:rPr>
        <w:t>is</w:t>
      </w:r>
      <w:r w:rsidRPr="003874FB">
        <w:rPr>
          <w:spacing w:val="-4"/>
          <w:lang w:val="en-GB"/>
        </w:rPr>
        <w:t xml:space="preserve"> </w:t>
      </w:r>
      <w:r w:rsidRPr="003874FB">
        <w:rPr>
          <w:lang w:val="en-GB"/>
        </w:rPr>
        <w:t>required</w:t>
      </w:r>
      <w:r w:rsidRPr="003874FB">
        <w:rPr>
          <w:spacing w:val="-4"/>
          <w:lang w:val="en-GB"/>
        </w:rPr>
        <w:t xml:space="preserve"> </w:t>
      </w:r>
      <w:r w:rsidRPr="003874FB">
        <w:rPr>
          <w:lang w:val="en-GB"/>
        </w:rPr>
        <w:t>for</w:t>
      </w:r>
      <w:r w:rsidRPr="003874FB">
        <w:rPr>
          <w:spacing w:val="-8"/>
          <w:lang w:val="en-GB"/>
        </w:rPr>
        <w:t xml:space="preserve"> </w:t>
      </w:r>
      <w:r w:rsidRPr="003874FB">
        <w:rPr>
          <w:lang w:val="en-GB"/>
        </w:rPr>
        <w:t>all</w:t>
      </w:r>
      <w:r w:rsidRPr="003874FB">
        <w:rPr>
          <w:spacing w:val="-8"/>
          <w:lang w:val="en-GB"/>
        </w:rPr>
        <w:t xml:space="preserve"> </w:t>
      </w:r>
      <w:r w:rsidRPr="003874FB">
        <w:rPr>
          <w:lang w:val="en-GB"/>
        </w:rPr>
        <w:t>customers</w:t>
      </w:r>
      <w:r w:rsidRPr="003874FB">
        <w:rPr>
          <w:spacing w:val="-7"/>
          <w:lang w:val="en-GB"/>
        </w:rPr>
        <w:t xml:space="preserve"> </w:t>
      </w:r>
      <w:r w:rsidRPr="003874FB">
        <w:rPr>
          <w:lang w:val="en-GB"/>
        </w:rPr>
        <w:t>irrespective</w:t>
      </w:r>
      <w:r w:rsidRPr="003874FB">
        <w:rPr>
          <w:spacing w:val="-7"/>
          <w:lang w:val="en-GB"/>
        </w:rPr>
        <w:t xml:space="preserve"> </w:t>
      </w:r>
      <w:r w:rsidRPr="003874FB">
        <w:rPr>
          <w:lang w:val="en-GB"/>
        </w:rPr>
        <w:t>of</w:t>
      </w:r>
      <w:r w:rsidRPr="003874FB">
        <w:rPr>
          <w:spacing w:val="-8"/>
          <w:lang w:val="en-GB"/>
        </w:rPr>
        <w:t xml:space="preserve"> </w:t>
      </w:r>
      <w:r w:rsidRPr="003874FB">
        <w:rPr>
          <w:lang w:val="en-GB"/>
        </w:rPr>
        <w:t>scope.</w:t>
      </w:r>
      <w:r w:rsidRPr="003874FB">
        <w:rPr>
          <w:spacing w:val="-6"/>
          <w:lang w:val="en-GB"/>
        </w:rPr>
        <w:t xml:space="preserve"> </w:t>
      </w:r>
    </w:p>
    <w:p w14:paraId="3EAED32D" w14:textId="77777777" w:rsidR="003874FB" w:rsidRDefault="00FF47E2" w:rsidP="00111EA2">
      <w:pPr>
        <w:rPr>
          <w:spacing w:val="-8"/>
          <w:lang w:val="en-GB"/>
        </w:rPr>
      </w:pPr>
      <w:r w:rsidRPr="003874FB">
        <w:rPr>
          <w:lang w:val="en-GB"/>
        </w:rPr>
        <w:t>The</w:t>
      </w:r>
      <w:r w:rsidRPr="003874FB">
        <w:rPr>
          <w:spacing w:val="-9"/>
          <w:lang w:val="en-GB"/>
        </w:rPr>
        <w:t xml:space="preserve"> </w:t>
      </w:r>
      <w:r w:rsidRPr="003874FB">
        <w:rPr>
          <w:lang w:val="en-GB"/>
        </w:rPr>
        <w:t>only</w:t>
      </w:r>
      <w:r w:rsidRPr="003874FB">
        <w:rPr>
          <w:spacing w:val="-9"/>
          <w:lang w:val="en-GB"/>
        </w:rPr>
        <w:t xml:space="preserve"> </w:t>
      </w:r>
      <w:r w:rsidRPr="003874FB">
        <w:rPr>
          <w:lang w:val="en-GB"/>
        </w:rPr>
        <w:t>difference</w:t>
      </w:r>
      <w:r w:rsidRPr="003874FB">
        <w:rPr>
          <w:spacing w:val="-7"/>
          <w:lang w:val="en-GB"/>
        </w:rPr>
        <w:t xml:space="preserve"> </w:t>
      </w:r>
      <w:r w:rsidRPr="003874FB">
        <w:rPr>
          <w:lang w:val="en-GB"/>
        </w:rPr>
        <w:t>is that the opt-in form (the mandate signed during the Vialink process) is required only if you are using Sovos for inbound (receiving invoices)</w:t>
      </w:r>
      <w:r w:rsidRPr="003874FB">
        <w:rPr>
          <w:spacing w:val="-8"/>
          <w:lang w:val="en-GB"/>
        </w:rPr>
        <w:t xml:space="preserve"> </w:t>
      </w:r>
    </w:p>
    <w:p w14:paraId="53E8342C" w14:textId="77777777" w:rsidR="003874FB" w:rsidRDefault="003874FB" w:rsidP="00111EA2">
      <w:pPr>
        <w:rPr>
          <w:spacing w:val="-8"/>
          <w:lang w:val="en-GB"/>
        </w:rPr>
      </w:pPr>
    </w:p>
    <w:p w14:paraId="0E265920" w14:textId="77777777" w:rsidR="003874FB" w:rsidRDefault="003874FB" w:rsidP="00111EA2">
      <w:pPr>
        <w:rPr>
          <w:spacing w:val="-8"/>
          <w:lang w:val="en-GB"/>
        </w:rPr>
      </w:pPr>
    </w:p>
    <w:p w14:paraId="7035CBA2" w14:textId="77777777" w:rsidR="00FF47E2" w:rsidRDefault="003874FB" w:rsidP="00111EA2">
      <w:pPr>
        <w:rPr>
          <w:b/>
          <w:bCs/>
          <w:spacing w:val="-4"/>
        </w:rPr>
      </w:pPr>
      <w:r w:rsidRPr="003874FB">
        <w:rPr>
          <w:b/>
          <w:bCs/>
          <w:spacing w:val="-8"/>
          <w:lang w:val="en-GB"/>
        </w:rPr>
        <w:t xml:space="preserve">We </w:t>
      </w:r>
      <w:r w:rsidR="00FF47E2" w:rsidRPr="003874FB">
        <w:rPr>
          <w:b/>
          <w:bCs/>
          <w:lang w:val="en-GB"/>
        </w:rPr>
        <w:t>have</w:t>
      </w:r>
      <w:r w:rsidR="00FF47E2" w:rsidRPr="003874FB">
        <w:rPr>
          <w:b/>
          <w:bCs/>
          <w:spacing w:val="-8"/>
          <w:lang w:val="en-GB"/>
        </w:rPr>
        <w:t xml:space="preserve"> </w:t>
      </w:r>
      <w:r w:rsidR="00FF47E2" w:rsidRPr="003874FB">
        <w:rPr>
          <w:b/>
          <w:bCs/>
          <w:lang w:val="en-GB"/>
        </w:rPr>
        <w:t>multiple</w:t>
      </w:r>
      <w:r w:rsidR="00FF47E2" w:rsidRPr="003874FB">
        <w:rPr>
          <w:b/>
          <w:bCs/>
          <w:spacing w:val="-8"/>
          <w:lang w:val="en-GB"/>
        </w:rPr>
        <w:t xml:space="preserve"> </w:t>
      </w:r>
      <w:r w:rsidR="00FF47E2" w:rsidRPr="003874FB">
        <w:rPr>
          <w:b/>
          <w:bCs/>
          <w:lang w:val="en-GB"/>
        </w:rPr>
        <w:t>Legal</w:t>
      </w:r>
      <w:r w:rsidR="00FF47E2" w:rsidRPr="003874FB">
        <w:rPr>
          <w:b/>
          <w:bCs/>
          <w:spacing w:val="-8"/>
          <w:lang w:val="en-GB"/>
        </w:rPr>
        <w:t xml:space="preserve"> </w:t>
      </w:r>
      <w:r w:rsidR="00FF47E2" w:rsidRPr="003874FB">
        <w:rPr>
          <w:b/>
          <w:bCs/>
          <w:lang w:val="en-GB"/>
        </w:rPr>
        <w:t>Representatives</w:t>
      </w:r>
      <w:r w:rsidR="00FF47E2" w:rsidRPr="003874FB">
        <w:rPr>
          <w:b/>
          <w:bCs/>
          <w:spacing w:val="-8"/>
          <w:lang w:val="en-GB"/>
        </w:rPr>
        <w:t xml:space="preserve"> </w:t>
      </w:r>
      <w:r w:rsidR="00FF47E2" w:rsidRPr="003874FB">
        <w:rPr>
          <w:b/>
          <w:bCs/>
          <w:lang w:val="en-GB"/>
        </w:rPr>
        <w:t>for</w:t>
      </w:r>
      <w:r w:rsidR="00FF47E2" w:rsidRPr="003874FB">
        <w:rPr>
          <w:b/>
          <w:bCs/>
          <w:spacing w:val="-6"/>
          <w:lang w:val="en-GB"/>
        </w:rPr>
        <w:t xml:space="preserve"> </w:t>
      </w:r>
      <w:r w:rsidR="00FF47E2" w:rsidRPr="003874FB">
        <w:rPr>
          <w:b/>
          <w:bCs/>
          <w:lang w:val="en-GB"/>
        </w:rPr>
        <w:t>our</w:t>
      </w:r>
      <w:r w:rsidR="00FF47E2" w:rsidRPr="003874FB">
        <w:rPr>
          <w:b/>
          <w:bCs/>
          <w:spacing w:val="-8"/>
          <w:lang w:val="en-GB"/>
        </w:rPr>
        <w:t xml:space="preserve"> </w:t>
      </w:r>
      <w:r w:rsidR="00FF47E2" w:rsidRPr="003874FB">
        <w:rPr>
          <w:b/>
          <w:bCs/>
          <w:lang w:val="en-GB"/>
        </w:rPr>
        <w:t>company.</w:t>
      </w:r>
      <w:r w:rsidR="00FF47E2" w:rsidRPr="003874FB">
        <w:rPr>
          <w:b/>
          <w:bCs/>
          <w:spacing w:val="-11"/>
          <w:lang w:val="en-GB"/>
        </w:rPr>
        <w:t xml:space="preserve"> </w:t>
      </w:r>
      <w:r w:rsidR="00FF47E2" w:rsidRPr="003874FB">
        <w:rPr>
          <w:b/>
          <w:bCs/>
        </w:rPr>
        <w:t>Do</w:t>
      </w:r>
      <w:r w:rsidR="00FF47E2" w:rsidRPr="003874FB">
        <w:rPr>
          <w:b/>
          <w:bCs/>
          <w:spacing w:val="-6"/>
        </w:rPr>
        <w:t xml:space="preserve"> </w:t>
      </w:r>
      <w:r w:rsidR="00FF47E2" w:rsidRPr="003874FB">
        <w:rPr>
          <w:b/>
          <w:bCs/>
        </w:rPr>
        <w:t>we</w:t>
      </w:r>
      <w:r w:rsidR="00FF47E2" w:rsidRPr="003874FB">
        <w:rPr>
          <w:b/>
          <w:bCs/>
          <w:spacing w:val="-8"/>
        </w:rPr>
        <w:t xml:space="preserve"> </w:t>
      </w:r>
      <w:r w:rsidR="00FF47E2" w:rsidRPr="003874FB">
        <w:rPr>
          <w:b/>
          <w:bCs/>
        </w:rPr>
        <w:t>need</w:t>
      </w:r>
      <w:r w:rsidR="00FF47E2" w:rsidRPr="003874FB">
        <w:rPr>
          <w:b/>
          <w:bCs/>
          <w:spacing w:val="-8"/>
        </w:rPr>
        <w:t xml:space="preserve"> </w:t>
      </w:r>
      <w:r w:rsidR="00FF47E2" w:rsidRPr="003874FB">
        <w:rPr>
          <w:b/>
          <w:bCs/>
        </w:rPr>
        <w:t>to</w:t>
      </w:r>
      <w:r w:rsidR="00FF47E2" w:rsidRPr="003874FB">
        <w:rPr>
          <w:b/>
          <w:bCs/>
          <w:spacing w:val="-6"/>
        </w:rPr>
        <w:t xml:space="preserve"> </w:t>
      </w:r>
      <w:r w:rsidR="00FF47E2" w:rsidRPr="003874FB">
        <w:rPr>
          <w:b/>
          <w:bCs/>
        </w:rPr>
        <w:t>provide</w:t>
      </w:r>
      <w:r w:rsidR="00FF47E2" w:rsidRPr="003874FB">
        <w:rPr>
          <w:b/>
          <w:bCs/>
          <w:spacing w:val="-8"/>
        </w:rPr>
        <w:t xml:space="preserve"> </w:t>
      </w:r>
      <w:r w:rsidR="00FF47E2" w:rsidRPr="003874FB">
        <w:rPr>
          <w:b/>
          <w:bCs/>
        </w:rPr>
        <w:t>details</w:t>
      </w:r>
      <w:r w:rsidR="00FF47E2" w:rsidRPr="003874FB">
        <w:rPr>
          <w:b/>
          <w:bCs/>
          <w:spacing w:val="-8"/>
        </w:rPr>
        <w:t xml:space="preserve"> </w:t>
      </w:r>
      <w:r w:rsidR="00FF47E2" w:rsidRPr="003874FB">
        <w:rPr>
          <w:b/>
          <w:bCs/>
        </w:rPr>
        <w:t>for</w:t>
      </w:r>
      <w:r w:rsidR="00FF47E2" w:rsidRPr="003874FB">
        <w:rPr>
          <w:b/>
          <w:bCs/>
          <w:spacing w:val="-6"/>
        </w:rPr>
        <w:t xml:space="preserve"> </w:t>
      </w:r>
      <w:r w:rsidR="00FF47E2" w:rsidRPr="003874FB">
        <w:rPr>
          <w:b/>
          <w:bCs/>
        </w:rPr>
        <w:t>all</w:t>
      </w:r>
      <w:r w:rsidR="00FF47E2" w:rsidRPr="003874FB">
        <w:rPr>
          <w:b/>
          <w:bCs/>
          <w:spacing w:val="-7"/>
        </w:rPr>
        <w:t xml:space="preserve"> </w:t>
      </w:r>
      <w:r w:rsidR="00FF47E2" w:rsidRPr="003874FB">
        <w:rPr>
          <w:b/>
          <w:bCs/>
        </w:rPr>
        <w:t xml:space="preserve">of </w:t>
      </w:r>
      <w:r w:rsidR="00FF47E2" w:rsidRPr="003874FB">
        <w:rPr>
          <w:b/>
          <w:bCs/>
          <w:spacing w:val="-4"/>
        </w:rPr>
        <w:t>them?</w:t>
      </w:r>
    </w:p>
    <w:p w14:paraId="5AD1E9BB" w14:textId="77777777" w:rsidR="003874FB" w:rsidRPr="003874FB" w:rsidRDefault="003874FB" w:rsidP="00111EA2">
      <w:pPr>
        <w:rPr>
          <w:b/>
          <w:bCs/>
        </w:rPr>
      </w:pPr>
    </w:p>
    <w:p w14:paraId="420089B8" w14:textId="77777777" w:rsidR="00FF47E2" w:rsidRPr="00FF47E2" w:rsidRDefault="00FF47E2" w:rsidP="00FF47E2">
      <w:pPr>
        <w:rPr>
          <w:lang w:val="en-GB"/>
        </w:rPr>
      </w:pPr>
      <w:r w:rsidRPr="00FF47E2">
        <w:rPr>
          <w:color w:val="090D31"/>
          <w:lang w:val="en-GB"/>
        </w:rPr>
        <w:t>No.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You</w:t>
      </w:r>
      <w:r w:rsidRPr="00FF47E2">
        <w:rPr>
          <w:color w:val="090D31"/>
          <w:spacing w:val="-10"/>
          <w:lang w:val="en-GB"/>
        </w:rPr>
        <w:t xml:space="preserve"> </w:t>
      </w:r>
      <w:r w:rsidRPr="00FF47E2">
        <w:rPr>
          <w:color w:val="090D31"/>
          <w:lang w:val="en-GB"/>
        </w:rPr>
        <w:t>only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need</w:t>
      </w:r>
      <w:r w:rsidRPr="00FF47E2">
        <w:rPr>
          <w:color w:val="090D31"/>
          <w:spacing w:val="-6"/>
          <w:lang w:val="en-GB"/>
        </w:rPr>
        <w:t xml:space="preserve"> </w:t>
      </w:r>
      <w:r w:rsidRPr="00FF47E2">
        <w:rPr>
          <w:color w:val="090D31"/>
          <w:lang w:val="en-GB"/>
        </w:rPr>
        <w:t>to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select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and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provide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details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for</w:t>
      </w:r>
      <w:r w:rsidRPr="00FF47E2">
        <w:rPr>
          <w:color w:val="090D31"/>
          <w:spacing w:val="-7"/>
          <w:lang w:val="en-GB"/>
        </w:rPr>
        <w:t xml:space="preserve"> </w:t>
      </w:r>
      <w:r w:rsidRPr="00FF47E2">
        <w:rPr>
          <w:color w:val="090D31"/>
          <w:lang w:val="en-GB"/>
        </w:rPr>
        <w:t>one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Legal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Representative</w:t>
      </w:r>
      <w:r w:rsidRPr="00FF47E2">
        <w:rPr>
          <w:color w:val="090D31"/>
          <w:spacing w:val="-8"/>
          <w:lang w:val="en-GB"/>
        </w:rPr>
        <w:t xml:space="preserve"> </w:t>
      </w:r>
      <w:r w:rsidRPr="00FF47E2">
        <w:rPr>
          <w:color w:val="090D31"/>
          <w:lang w:val="en-GB"/>
        </w:rPr>
        <w:t>per</w:t>
      </w:r>
      <w:r w:rsidRPr="00FF47E2">
        <w:rPr>
          <w:color w:val="090D31"/>
          <w:spacing w:val="-9"/>
          <w:lang w:val="en-GB"/>
        </w:rPr>
        <w:t xml:space="preserve"> </w:t>
      </w:r>
      <w:r w:rsidRPr="00FF47E2">
        <w:rPr>
          <w:color w:val="090D31"/>
          <w:lang w:val="en-GB"/>
        </w:rPr>
        <w:t>legal</w:t>
      </w:r>
      <w:r w:rsidRPr="00FF47E2">
        <w:rPr>
          <w:color w:val="090D31"/>
          <w:spacing w:val="-6"/>
          <w:lang w:val="en-GB"/>
        </w:rPr>
        <w:t xml:space="preserve"> </w:t>
      </w:r>
      <w:r w:rsidRPr="00FF47E2">
        <w:rPr>
          <w:color w:val="090D31"/>
          <w:spacing w:val="-2"/>
          <w:lang w:val="en-GB"/>
        </w:rPr>
        <w:t>entity.</w:t>
      </w:r>
    </w:p>
    <w:p w14:paraId="29B02911" w14:textId="77777777" w:rsidR="00FF47E2" w:rsidRPr="00FF47E2" w:rsidRDefault="00FF47E2" w:rsidP="00FF47E2">
      <w:pPr>
        <w:rPr>
          <w:lang w:val="en-GB"/>
        </w:rPr>
      </w:pPr>
    </w:p>
    <w:p w14:paraId="6624471E" w14:textId="77777777" w:rsidR="00FF47E2" w:rsidRPr="00FF47E2" w:rsidRDefault="00FF47E2" w:rsidP="00FF47E2">
      <w:pPr>
        <w:rPr>
          <w:lang w:val="en-GB"/>
        </w:rPr>
      </w:pPr>
    </w:p>
    <w:p w14:paraId="18C930DA" w14:textId="77777777" w:rsidR="00FF47E2" w:rsidRDefault="00FF47E2" w:rsidP="00FF47E2">
      <w:pPr>
        <w:rPr>
          <w:b/>
          <w:bCs/>
          <w:color w:val="090D31"/>
          <w:spacing w:val="-4"/>
          <w:lang w:val="en-GB"/>
        </w:rPr>
      </w:pPr>
      <w:r w:rsidRPr="00111EA2">
        <w:rPr>
          <w:b/>
          <w:bCs/>
          <w:color w:val="090D31"/>
          <w:lang w:val="en-GB"/>
        </w:rPr>
        <w:t>We</w:t>
      </w:r>
      <w:r w:rsidRPr="00111EA2">
        <w:rPr>
          <w:b/>
          <w:bCs/>
          <w:color w:val="090D31"/>
          <w:spacing w:val="-12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have</w:t>
      </w:r>
      <w:r w:rsidRPr="00111EA2">
        <w:rPr>
          <w:b/>
          <w:bCs/>
          <w:color w:val="090D31"/>
          <w:spacing w:val="-8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multiple</w:t>
      </w:r>
      <w:r w:rsidRPr="00111EA2">
        <w:rPr>
          <w:b/>
          <w:bCs/>
          <w:color w:val="090D31"/>
          <w:spacing w:val="-9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legal</w:t>
      </w:r>
      <w:r w:rsidRPr="00111EA2">
        <w:rPr>
          <w:b/>
          <w:bCs/>
          <w:color w:val="090D31"/>
          <w:spacing w:val="-8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entities.</w:t>
      </w:r>
      <w:r w:rsidRPr="00111EA2">
        <w:rPr>
          <w:b/>
          <w:bCs/>
          <w:color w:val="090D31"/>
          <w:spacing w:val="-12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Do</w:t>
      </w:r>
      <w:r w:rsidRPr="00111EA2">
        <w:rPr>
          <w:b/>
          <w:bCs/>
          <w:color w:val="090D31"/>
          <w:spacing w:val="-6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we</w:t>
      </w:r>
      <w:r w:rsidRPr="00111EA2">
        <w:rPr>
          <w:b/>
          <w:bCs/>
          <w:color w:val="090D31"/>
          <w:spacing w:val="-9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need</w:t>
      </w:r>
      <w:r w:rsidRPr="00111EA2">
        <w:rPr>
          <w:b/>
          <w:bCs/>
          <w:color w:val="090D31"/>
          <w:spacing w:val="-8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to</w:t>
      </w:r>
      <w:r w:rsidRPr="00111EA2">
        <w:rPr>
          <w:b/>
          <w:bCs/>
          <w:color w:val="090D31"/>
          <w:spacing w:val="-9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run</w:t>
      </w:r>
      <w:r w:rsidRPr="00111EA2">
        <w:rPr>
          <w:b/>
          <w:bCs/>
          <w:color w:val="090D31"/>
          <w:spacing w:val="-7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this</w:t>
      </w:r>
      <w:r w:rsidRPr="00111EA2">
        <w:rPr>
          <w:b/>
          <w:bCs/>
          <w:color w:val="090D31"/>
          <w:spacing w:val="-9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process</w:t>
      </w:r>
      <w:r w:rsidRPr="00111EA2">
        <w:rPr>
          <w:b/>
          <w:bCs/>
          <w:color w:val="090D31"/>
          <w:spacing w:val="-8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for</w:t>
      </w:r>
      <w:r w:rsidRPr="00111EA2">
        <w:rPr>
          <w:b/>
          <w:bCs/>
          <w:color w:val="090D31"/>
          <w:spacing w:val="-9"/>
          <w:lang w:val="en-GB"/>
        </w:rPr>
        <w:t xml:space="preserve"> </w:t>
      </w:r>
      <w:r w:rsidRPr="00111EA2">
        <w:rPr>
          <w:b/>
          <w:bCs/>
          <w:color w:val="090D31"/>
          <w:lang w:val="en-GB"/>
        </w:rPr>
        <w:t>each</w:t>
      </w:r>
      <w:r w:rsidRPr="00111EA2">
        <w:rPr>
          <w:b/>
          <w:bCs/>
          <w:color w:val="090D31"/>
          <w:spacing w:val="-8"/>
          <w:lang w:val="en-GB"/>
        </w:rPr>
        <w:t xml:space="preserve"> </w:t>
      </w:r>
      <w:r w:rsidRPr="00111EA2">
        <w:rPr>
          <w:b/>
          <w:bCs/>
          <w:color w:val="090D31"/>
          <w:spacing w:val="-4"/>
          <w:lang w:val="en-GB"/>
        </w:rPr>
        <w:t>one?</w:t>
      </w:r>
    </w:p>
    <w:p w14:paraId="7963E4B2" w14:textId="77777777" w:rsidR="00111EA2" w:rsidRPr="00111EA2" w:rsidRDefault="00111EA2" w:rsidP="00FF47E2">
      <w:pPr>
        <w:rPr>
          <w:b/>
          <w:bCs/>
          <w:lang w:val="en-GB"/>
        </w:rPr>
      </w:pPr>
    </w:p>
    <w:p w14:paraId="08498823" w14:textId="77777777" w:rsidR="006701E5" w:rsidRDefault="00FF47E2" w:rsidP="00FF47E2">
      <w:pPr>
        <w:rPr>
          <w:color w:val="090D31"/>
          <w:lang w:val="en-GB"/>
        </w:rPr>
      </w:pPr>
      <w:r w:rsidRPr="00FF47E2">
        <w:rPr>
          <w:color w:val="090D31"/>
          <w:lang w:val="en-GB"/>
        </w:rPr>
        <w:t>Yes. The process must be completed for each legal entity before we can grant access to PA services</w:t>
      </w:r>
      <w:r w:rsidRPr="00FF47E2">
        <w:rPr>
          <w:color w:val="090D31"/>
          <w:spacing w:val="-3"/>
          <w:lang w:val="en-GB"/>
        </w:rPr>
        <w:t xml:space="preserve"> </w:t>
      </w:r>
      <w:r w:rsidRPr="00FF47E2">
        <w:rPr>
          <w:color w:val="090D31"/>
          <w:lang w:val="en-GB"/>
        </w:rPr>
        <w:t>(Inbound,</w:t>
      </w:r>
      <w:r w:rsidRPr="00FF47E2">
        <w:rPr>
          <w:color w:val="090D31"/>
          <w:spacing w:val="-5"/>
          <w:lang w:val="en-GB"/>
        </w:rPr>
        <w:t xml:space="preserve"> </w:t>
      </w:r>
      <w:r w:rsidRPr="00FF47E2">
        <w:rPr>
          <w:color w:val="090D31"/>
          <w:lang w:val="en-GB"/>
        </w:rPr>
        <w:t>Outbound</w:t>
      </w:r>
      <w:r w:rsidRPr="00FF47E2">
        <w:rPr>
          <w:color w:val="090D31"/>
          <w:spacing w:val="-3"/>
          <w:lang w:val="en-GB"/>
        </w:rPr>
        <w:t xml:space="preserve"> </w:t>
      </w:r>
      <w:r w:rsidRPr="00FF47E2">
        <w:rPr>
          <w:color w:val="090D31"/>
          <w:lang w:val="en-GB"/>
        </w:rPr>
        <w:t>and/or</w:t>
      </w:r>
      <w:r w:rsidRPr="00FF47E2">
        <w:rPr>
          <w:color w:val="090D31"/>
          <w:spacing w:val="-1"/>
          <w:lang w:val="en-GB"/>
        </w:rPr>
        <w:t xml:space="preserve"> </w:t>
      </w:r>
      <w:r w:rsidRPr="00FF47E2">
        <w:rPr>
          <w:color w:val="090D31"/>
          <w:lang w:val="en-GB"/>
        </w:rPr>
        <w:t>eReporting).</w:t>
      </w:r>
    </w:p>
    <w:p w14:paraId="07F869C8" w14:textId="77777777" w:rsidR="006701E5" w:rsidRDefault="006701E5">
      <w:pPr>
        <w:tabs>
          <w:tab w:val="clear" w:pos="851"/>
          <w:tab w:val="clear" w:pos="1701"/>
        </w:tabs>
        <w:rPr>
          <w:color w:val="090D31"/>
          <w:lang w:val="en-GB"/>
        </w:rPr>
      </w:pPr>
      <w:r>
        <w:rPr>
          <w:color w:val="090D31"/>
          <w:lang w:val="en-GB"/>
        </w:rPr>
        <w:br w:type="page"/>
      </w:r>
    </w:p>
    <w:p w14:paraId="5FFEC092" w14:textId="77777777" w:rsidR="00393385" w:rsidRDefault="00393385" w:rsidP="00393385">
      <w:pPr>
        <w:pStyle w:val="Heading1"/>
        <w:numPr>
          <w:ilvl w:val="0"/>
          <w:numId w:val="36"/>
        </w:numPr>
      </w:pPr>
      <w:r>
        <w:lastRenderedPageBreak/>
        <w:t>Complete your Form</w:t>
      </w:r>
    </w:p>
    <w:p w14:paraId="4B2E939B" w14:textId="77777777" w:rsidR="00393385" w:rsidRDefault="00393385" w:rsidP="00FF47E2"/>
    <w:p w14:paraId="54E170BB" w14:textId="77777777" w:rsidR="00393385" w:rsidRDefault="00393385" w:rsidP="00FF47E2"/>
    <w:p w14:paraId="67AEA473" w14:textId="77777777" w:rsidR="00393385" w:rsidRPr="00393385" w:rsidRDefault="00393385" w:rsidP="00393385">
      <w:pPr>
        <w:rPr>
          <w:lang w:val="en-GB"/>
        </w:rPr>
      </w:pPr>
      <w:r w:rsidRPr="00393385">
        <w:rPr>
          <w:lang w:val="en-GB"/>
        </w:rPr>
        <w:t>Please use foll</w:t>
      </w:r>
      <w:r>
        <w:rPr>
          <w:lang w:val="en-GB"/>
        </w:rPr>
        <w:t>o</w:t>
      </w:r>
      <w:r w:rsidRPr="00393385">
        <w:rPr>
          <w:lang w:val="en-GB"/>
        </w:rPr>
        <w:t>wing form li</w:t>
      </w:r>
      <w:r>
        <w:rPr>
          <w:lang w:val="en-GB"/>
        </w:rPr>
        <w:t>nk to deliver the information we need.</w:t>
      </w:r>
    </w:p>
    <w:p w14:paraId="31E7CCE9" w14:textId="77777777" w:rsidR="00393385" w:rsidRPr="00393385" w:rsidRDefault="00393385" w:rsidP="00FF47E2">
      <w:pPr>
        <w:rPr>
          <w:lang w:val="en-GB"/>
        </w:rPr>
      </w:pPr>
    </w:p>
    <w:p w14:paraId="24ACC729" w14:textId="77777777" w:rsidR="00177132" w:rsidRDefault="00393385" w:rsidP="00FF47E2">
      <w:pPr>
        <w:rPr>
          <w:rFonts w:ascii="Segoe UI" w:hAnsi="Segoe UI" w:cs="Segoe UI"/>
          <w:color w:val="242424"/>
          <w:sz w:val="26"/>
          <w:szCs w:val="26"/>
          <w:lang w:val="en-GB"/>
        </w:rPr>
      </w:pPr>
      <w:hyperlink r:id="rId12" w:history="1">
        <w:r>
          <w:rPr>
            <w:color w:val="0000FF"/>
            <w:u w:val="single"/>
            <w:lang w:val="en-GB"/>
          </w:rPr>
          <w:t xml:space="preserve">France E-Invoicing Mandate: Identity Validation </w:t>
        </w:r>
      </w:hyperlink>
      <w:r w:rsidRPr="00393385">
        <w:rPr>
          <w:lang w:val="en-GB"/>
        </w:rPr>
        <w:br/>
      </w:r>
      <w:r w:rsidRPr="00393385">
        <w:rPr>
          <w:lang w:val="en-GB"/>
        </w:rPr>
        <w:br/>
      </w:r>
      <w:r w:rsidR="00177132">
        <w:rPr>
          <w:lang w:val="en-GB"/>
        </w:rPr>
        <w:t>You can also complete this document and deliver it to your Dynatos Project Manager”</w:t>
      </w:r>
      <w:r w:rsidR="006701E5" w:rsidRPr="006701E5">
        <w:rPr>
          <w:rFonts w:ascii="Segoe UI" w:hAnsi="Segoe UI" w:cs="Segoe UI"/>
          <w:color w:val="242424"/>
          <w:sz w:val="26"/>
          <w:szCs w:val="26"/>
          <w:lang w:val="en-GB"/>
        </w:rPr>
        <w:br/>
      </w:r>
    </w:p>
    <w:p w14:paraId="1361326F" w14:textId="77777777" w:rsidR="00FF47E2" w:rsidRPr="00393385" w:rsidRDefault="006701E5" w:rsidP="00393385">
      <w:pPr>
        <w:pStyle w:val="ListNumber"/>
        <w:rPr>
          <w:lang w:val="en-GB"/>
        </w:rPr>
      </w:pPr>
      <w:r w:rsidRPr="00393385">
        <w:rPr>
          <w:lang w:val="en-GB"/>
        </w:rPr>
        <w:t>Legal Representative First Name (Please enter your name exactly as it appears on your official ID document)</w:t>
      </w:r>
    </w:p>
    <w:p w14:paraId="12D88B31" w14:textId="77777777" w:rsidR="006701E5" w:rsidRPr="00177132" w:rsidRDefault="006701E5" w:rsidP="00177132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Required to trigger the identity validation invitation and one-time verification codes.</w:t>
      </w:r>
    </w:p>
    <w:p w14:paraId="1860997D" w14:textId="77777777" w:rsidR="00177132" w:rsidRDefault="00177132" w:rsidP="00393385">
      <w:pPr>
        <w:rPr>
          <w:rFonts w:ascii="DM Sans 14pt" w:hAnsi="DM Sans 14pt" w:cs="Segoe UI"/>
          <w:color w:val="242424"/>
          <w:szCs w:val="20"/>
          <w:lang w:val="en-GB"/>
        </w:rPr>
      </w:pPr>
    </w:p>
    <w:p w14:paraId="4CED1D36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3F86816D" w14:textId="77777777" w:rsidR="00177132" w:rsidRPr="00393385" w:rsidRDefault="00177132" w:rsidP="00393385">
      <w:pPr>
        <w:rPr>
          <w:rFonts w:ascii="DM Sans 14pt" w:hAnsi="DM Sans 14pt" w:cs="Segoe UI"/>
          <w:color w:val="242424"/>
          <w:szCs w:val="20"/>
          <w:lang w:val="en-GB"/>
        </w:rPr>
      </w:pPr>
    </w:p>
    <w:p w14:paraId="26200026" w14:textId="77777777" w:rsidR="006701E5" w:rsidRPr="00393385" w:rsidRDefault="006701E5" w:rsidP="00393385">
      <w:pPr>
        <w:pStyle w:val="ListNumber"/>
        <w:rPr>
          <w:lang w:val="en-GB"/>
        </w:rPr>
      </w:pPr>
      <w:r w:rsidRPr="00393385">
        <w:rPr>
          <w:lang w:val="en-GB"/>
        </w:rPr>
        <w:t>Legal Representative Surname/Last Name (Please enter your name exactly as it appears on your official ID document)</w:t>
      </w:r>
    </w:p>
    <w:p w14:paraId="34B28B92" w14:textId="77777777" w:rsidR="006701E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Required to trigger the identity validation invitation and one-time verification codes.</w:t>
      </w:r>
    </w:p>
    <w:p w14:paraId="40A12ABE" w14:textId="77777777" w:rsidR="00177132" w:rsidRDefault="00177132" w:rsidP="00393385">
      <w:pPr>
        <w:pStyle w:val="Tabletext"/>
        <w:ind w:left="360"/>
        <w:rPr>
          <w:i/>
          <w:iCs/>
          <w:color w:val="3D3D3D" w:themeColor="background1" w:themeShade="40"/>
        </w:rPr>
      </w:pPr>
    </w:p>
    <w:p w14:paraId="01F1988A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2C758D9F" w14:textId="77777777" w:rsidR="006701E5" w:rsidRPr="00393385" w:rsidRDefault="006701E5" w:rsidP="00393385">
      <w:pPr>
        <w:rPr>
          <w:rFonts w:ascii="DM Sans 14pt" w:hAnsi="DM Sans 14pt" w:cs="Segoe UI"/>
          <w:color w:val="616161"/>
          <w:szCs w:val="20"/>
          <w:lang w:val="en-GB"/>
        </w:rPr>
      </w:pPr>
    </w:p>
    <w:p w14:paraId="34C6DC0A" w14:textId="77777777" w:rsidR="006701E5" w:rsidRPr="00393385" w:rsidRDefault="006701E5" w:rsidP="00393385">
      <w:pPr>
        <w:pStyle w:val="ListNumber"/>
        <w:rPr>
          <w:lang w:val="en-GB"/>
        </w:rPr>
      </w:pPr>
      <w:r w:rsidRPr="00393385">
        <w:rPr>
          <w:lang w:val="en-GB"/>
        </w:rPr>
        <w:t>Legal Representative Email Address</w:t>
      </w:r>
    </w:p>
    <w:p w14:paraId="4BF43CDB" w14:textId="77777777" w:rsidR="00FF47E2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Required to trigger the identity validation invitation and one-time verification codes.</w:t>
      </w:r>
    </w:p>
    <w:p w14:paraId="73CF7380" w14:textId="77777777" w:rsidR="00177132" w:rsidRDefault="00177132" w:rsidP="00393385">
      <w:pPr>
        <w:pStyle w:val="Tabletext"/>
        <w:ind w:left="360"/>
        <w:rPr>
          <w:i/>
          <w:iCs/>
          <w:color w:val="3D3D3D" w:themeColor="background1" w:themeShade="40"/>
        </w:rPr>
      </w:pPr>
    </w:p>
    <w:p w14:paraId="788EDC73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1BAC17A6" w14:textId="77777777" w:rsidR="006701E5" w:rsidRPr="00393385" w:rsidRDefault="006701E5" w:rsidP="00393385">
      <w:pPr>
        <w:rPr>
          <w:rFonts w:ascii="DM Sans 14pt" w:hAnsi="DM Sans 14pt" w:cs="Segoe UI"/>
          <w:color w:val="616161"/>
          <w:szCs w:val="20"/>
          <w:lang w:val="en-GB"/>
        </w:rPr>
      </w:pPr>
    </w:p>
    <w:p w14:paraId="3413F620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Legal Representative Mobile Phone Number Calling Code</w:t>
      </w:r>
    </w:p>
    <w:p w14:paraId="7CD5F3A7" w14:textId="77777777" w:rsidR="006701E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Please enter your country code e.g. +44 (UK), +33 (France), etc. </w:t>
      </w:r>
    </w:p>
    <w:p w14:paraId="36F13931" w14:textId="77777777" w:rsidR="00177132" w:rsidRDefault="00177132" w:rsidP="00393385">
      <w:pPr>
        <w:pStyle w:val="Tabletext"/>
        <w:ind w:left="360"/>
        <w:rPr>
          <w:i/>
          <w:iCs/>
          <w:color w:val="3D3D3D" w:themeColor="background1" w:themeShade="40"/>
        </w:rPr>
      </w:pPr>
    </w:p>
    <w:p w14:paraId="5F2BD973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30420A03" w14:textId="77777777" w:rsidR="006701E5" w:rsidRPr="00393385" w:rsidRDefault="006701E5" w:rsidP="00393385">
      <w:pPr>
        <w:rPr>
          <w:rFonts w:ascii="DM Sans 14pt" w:hAnsi="DM Sans 14pt"/>
          <w:szCs w:val="20"/>
          <w:lang w:val="en-BE"/>
        </w:rPr>
      </w:pPr>
    </w:p>
    <w:p w14:paraId="7086EAE1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Legal Representative Mobile Phone Number</w:t>
      </w:r>
    </w:p>
    <w:p w14:paraId="02EDB91F" w14:textId="77777777" w:rsidR="006701E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Required to trigger the identity validation invitation and one-time verification codes. </w:t>
      </w:r>
    </w:p>
    <w:p w14:paraId="74E385A4" w14:textId="77777777" w:rsidR="00177132" w:rsidRDefault="00177132" w:rsidP="00393385">
      <w:pPr>
        <w:pStyle w:val="Tabletext"/>
        <w:ind w:left="360"/>
        <w:rPr>
          <w:i/>
          <w:iCs/>
          <w:color w:val="3D3D3D" w:themeColor="background1" w:themeShade="40"/>
        </w:rPr>
      </w:pPr>
    </w:p>
    <w:p w14:paraId="578AEB4D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0771CA02" w14:textId="77777777" w:rsidR="00393385" w:rsidRDefault="00393385" w:rsidP="00393385">
      <w:pPr>
        <w:rPr>
          <w:rFonts w:ascii="DM Sans 14pt" w:hAnsi="DM Sans 14pt"/>
          <w:szCs w:val="20"/>
          <w:lang w:val="en-BE"/>
        </w:rPr>
      </w:pPr>
    </w:p>
    <w:p w14:paraId="335F6AD2" w14:textId="77777777" w:rsidR="006701E5" w:rsidRPr="00393385" w:rsidRDefault="00393385" w:rsidP="00393385">
      <w:pPr>
        <w:pStyle w:val="ListNumber"/>
        <w:rPr>
          <w:lang w:val="en-BE" w:eastAsia="en-GB"/>
        </w:rPr>
      </w:pPr>
      <w:r w:rsidRPr="00393385">
        <w:rPr>
          <w:lang w:val="en-GB"/>
        </w:rPr>
        <w:t>L</w:t>
      </w:r>
      <w:r w:rsidR="006701E5" w:rsidRPr="00393385">
        <w:rPr>
          <w:lang w:val="en-GB"/>
        </w:rPr>
        <w:t>egal</w:t>
      </w:r>
      <w:r w:rsidR="006701E5" w:rsidRPr="00393385">
        <w:rPr>
          <w:lang w:val="en-BE" w:eastAsia="en-GB"/>
        </w:rPr>
        <w:t xml:space="preserve"> Representative Country of ID Document (nationality)</w:t>
      </w:r>
    </w:p>
    <w:p w14:paraId="6E91C7B0" w14:textId="77777777" w:rsidR="006701E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Required to trigger the identity validation invitation and one-time verification codes.</w:t>
      </w:r>
    </w:p>
    <w:p w14:paraId="69A69D20" w14:textId="77777777" w:rsidR="00177132" w:rsidRDefault="00177132" w:rsidP="00393385">
      <w:pPr>
        <w:pStyle w:val="Tabletext"/>
        <w:ind w:left="360"/>
        <w:rPr>
          <w:i/>
          <w:iCs/>
          <w:color w:val="3D3D3D" w:themeColor="background1" w:themeShade="40"/>
        </w:rPr>
      </w:pPr>
    </w:p>
    <w:p w14:paraId="37E6CDEF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2C772696" w14:textId="77777777" w:rsidR="006701E5" w:rsidRPr="00393385" w:rsidRDefault="006701E5" w:rsidP="00393385">
      <w:pPr>
        <w:rPr>
          <w:rFonts w:ascii="DM Sans 14pt" w:hAnsi="DM Sans 14pt"/>
          <w:szCs w:val="20"/>
          <w:lang w:val="en-BE"/>
        </w:rPr>
      </w:pPr>
    </w:p>
    <w:p w14:paraId="72101D62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Legal Representative Preferred Language</w:t>
      </w:r>
    </w:p>
    <w:p w14:paraId="6F443115" w14:textId="77777777" w:rsidR="006701E5" w:rsidRPr="0039338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Required to trigger the identity validation invitation and one-time verification codes.</w:t>
      </w:r>
    </w:p>
    <w:p w14:paraId="261BF5D5" w14:textId="77777777" w:rsidR="00393385" w:rsidRDefault="00393385" w:rsidP="00393385">
      <w:pPr>
        <w:rPr>
          <w:rFonts w:ascii="DM Sans 14pt" w:eastAsia="Times New Roman" w:hAnsi="DM Sans 14pt" w:cs="Segoe UI"/>
          <w:color w:val="242424"/>
          <w:kern w:val="0"/>
          <w:szCs w:val="20"/>
          <w:lang w:val="en-BE" w:eastAsia="en-GB"/>
          <w14:ligatures w14:val="none"/>
        </w:rPr>
      </w:pPr>
    </w:p>
    <w:p w14:paraId="19B2A1F5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74FBE29B" w14:textId="77777777" w:rsidR="00177132" w:rsidRDefault="00177132" w:rsidP="00393385">
      <w:pPr>
        <w:rPr>
          <w:rFonts w:ascii="DM Sans 14pt" w:eastAsia="Times New Roman" w:hAnsi="DM Sans 14pt" w:cs="Segoe UI"/>
          <w:color w:val="242424"/>
          <w:kern w:val="0"/>
          <w:szCs w:val="20"/>
          <w:lang w:val="en-BE" w:eastAsia="en-GB"/>
          <w14:ligatures w14:val="none"/>
        </w:rPr>
      </w:pPr>
    </w:p>
    <w:p w14:paraId="7E3153C2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Business Legal Name</w:t>
      </w:r>
    </w:p>
    <w:p w14:paraId="456738A1" w14:textId="77777777" w:rsidR="006701E5" w:rsidRPr="0039338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Must match official records exactly - used in all legal documents. (As Registered with INSEE)</w:t>
      </w:r>
    </w:p>
    <w:p w14:paraId="23F45BC5" w14:textId="77777777" w:rsidR="006701E5" w:rsidRDefault="006701E5" w:rsidP="00393385">
      <w:pPr>
        <w:rPr>
          <w:rFonts w:ascii="DM Sans 14pt" w:hAnsi="DM Sans 14pt"/>
          <w:szCs w:val="20"/>
          <w:lang w:val="en-BE"/>
        </w:rPr>
      </w:pPr>
    </w:p>
    <w:p w14:paraId="707161E4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48C5530D" w14:textId="77777777" w:rsidR="00177132" w:rsidRPr="00393385" w:rsidRDefault="00177132" w:rsidP="00393385">
      <w:pPr>
        <w:rPr>
          <w:rFonts w:ascii="DM Sans 14pt" w:hAnsi="DM Sans 14pt"/>
          <w:szCs w:val="20"/>
          <w:lang w:val="en-BE"/>
        </w:rPr>
      </w:pPr>
    </w:p>
    <w:p w14:paraId="550FF0DD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Company SIREN Number:</w:t>
      </w:r>
    </w:p>
    <w:p w14:paraId="5F9831A3" w14:textId="77777777" w:rsidR="006701E5" w:rsidRPr="0039338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Retrieves your Legal Representative data automatically from the French company register (Infogreffe/INSEE).</w:t>
      </w:r>
    </w:p>
    <w:p w14:paraId="6CB534DF" w14:textId="77777777" w:rsid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</w:p>
    <w:p w14:paraId="7EBA361C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48BACDFA" w14:textId="77777777" w:rsidR="006701E5" w:rsidRPr="00393385" w:rsidRDefault="006701E5" w:rsidP="00393385">
      <w:pPr>
        <w:rPr>
          <w:rFonts w:ascii="DM Sans 14pt" w:hAnsi="DM Sans 14pt"/>
          <w:szCs w:val="20"/>
          <w:lang w:val="en-BE"/>
        </w:rPr>
      </w:pPr>
    </w:p>
    <w:p w14:paraId="417CC8C3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Is Your Company Marked "Non-Diffusible"?</w:t>
      </w:r>
    </w:p>
    <w:p w14:paraId="6B2EAB9E" w14:textId="77777777" w:rsidR="006701E5" w:rsidRPr="00393385" w:rsidRDefault="006701E5" w:rsidP="00393385">
      <w:pPr>
        <w:ind w:left="283"/>
      </w:pPr>
      <w:r w:rsidRPr="00393385">
        <w:t>If your company is not publicly listed in Infogreffe.</w:t>
      </w:r>
    </w:p>
    <w:p w14:paraId="787AB0E0" w14:textId="77777777" w:rsidR="006701E5" w:rsidRPr="00393385" w:rsidRDefault="006701E5" w:rsidP="00393385">
      <w:pPr>
        <w:pStyle w:val="ListBullet2"/>
      </w:pPr>
      <w:r w:rsidRPr="00393385">
        <w:t>Yes - Please send your KBis document to your Project Manager via email. </w:t>
      </w:r>
    </w:p>
    <w:p w14:paraId="15E0718C" w14:textId="77777777" w:rsidR="006701E5" w:rsidRPr="00393385" w:rsidRDefault="006701E5" w:rsidP="00393385">
      <w:pPr>
        <w:pStyle w:val="ListBullet2"/>
      </w:pPr>
      <w:r w:rsidRPr="00393385">
        <w:t>No</w:t>
      </w:r>
    </w:p>
    <w:p w14:paraId="5E70B830" w14:textId="77777777" w:rsidR="00177132" w:rsidRDefault="00177132" w:rsidP="00177132">
      <w:pPr>
        <w:pStyle w:val="ListBullet2"/>
        <w:numPr>
          <w:ilvl w:val="0"/>
          <w:numId w:val="0"/>
        </w:numPr>
        <w:ind w:left="283"/>
        <w:rPr>
          <w:lang w:val="en-GB"/>
        </w:rPr>
      </w:pPr>
    </w:p>
    <w:p w14:paraId="2556E959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1242C1FE" w14:textId="77777777" w:rsidR="006701E5" w:rsidRDefault="006701E5" w:rsidP="00393385">
      <w:pPr>
        <w:rPr>
          <w:rFonts w:ascii="DM Sans 14pt" w:hAnsi="DM Sans 14pt"/>
          <w:szCs w:val="20"/>
          <w:lang w:val="en-BE"/>
        </w:rPr>
      </w:pPr>
    </w:p>
    <w:p w14:paraId="2618EBC4" w14:textId="77777777" w:rsidR="00177132" w:rsidRPr="00393385" w:rsidRDefault="00177132" w:rsidP="00393385">
      <w:pPr>
        <w:rPr>
          <w:rFonts w:ascii="DM Sans 14pt" w:hAnsi="DM Sans 14pt"/>
          <w:szCs w:val="20"/>
          <w:lang w:val="en-BE"/>
        </w:rPr>
      </w:pPr>
    </w:p>
    <w:p w14:paraId="2519846A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Products in Scope</w:t>
      </w:r>
    </w:p>
    <w:p w14:paraId="5EF9918D" w14:textId="77777777" w:rsidR="006701E5" w:rsidRPr="0039338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Determines which documents are required (e.g. whether the Opt-In Form Applies)</w:t>
      </w:r>
    </w:p>
    <w:p w14:paraId="2751AD29" w14:textId="77777777" w:rsidR="006701E5" w:rsidRPr="00393385" w:rsidRDefault="006701E5" w:rsidP="00393385">
      <w:pPr>
        <w:pStyle w:val="ListBullet3"/>
      </w:pPr>
      <w:r w:rsidRPr="00393385">
        <w:t>Inbound</w:t>
      </w:r>
    </w:p>
    <w:p w14:paraId="036CB6B2" w14:textId="77777777" w:rsidR="006701E5" w:rsidRPr="00393385" w:rsidRDefault="006701E5" w:rsidP="00393385">
      <w:pPr>
        <w:pStyle w:val="ListBullet3"/>
      </w:pPr>
      <w:r w:rsidRPr="00393385">
        <w:t>Outbound</w:t>
      </w:r>
    </w:p>
    <w:p w14:paraId="7CA971FF" w14:textId="77777777" w:rsidR="006701E5" w:rsidRPr="00393385" w:rsidRDefault="006701E5" w:rsidP="00393385">
      <w:pPr>
        <w:pStyle w:val="ListBullet3"/>
      </w:pPr>
      <w:r w:rsidRPr="00393385">
        <w:t>eReporting</w:t>
      </w:r>
    </w:p>
    <w:p w14:paraId="0B8751B4" w14:textId="77777777" w:rsidR="006701E5" w:rsidRPr="00393385" w:rsidRDefault="006701E5" w:rsidP="00393385">
      <w:pPr>
        <w:rPr>
          <w:rFonts w:ascii="DM Sans 14pt" w:hAnsi="DM Sans 14pt"/>
          <w:szCs w:val="20"/>
          <w:lang w:val="en-BE"/>
        </w:rPr>
      </w:pPr>
    </w:p>
    <w:p w14:paraId="615628DA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416A1175" w14:textId="77777777" w:rsidR="006701E5" w:rsidRDefault="006701E5" w:rsidP="00393385">
      <w:pPr>
        <w:rPr>
          <w:rFonts w:ascii="DM Sans 14pt" w:hAnsi="DM Sans 14pt"/>
          <w:szCs w:val="20"/>
          <w:lang w:val="en-BE"/>
        </w:rPr>
      </w:pPr>
    </w:p>
    <w:p w14:paraId="1D2C7C50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 xml:space="preserve">Your Chosen </w:t>
      </w:r>
      <w:r w:rsidRPr="00393385">
        <w:rPr>
          <w:lang w:val="en-GB"/>
        </w:rPr>
        <w:t>Electronic</w:t>
      </w:r>
      <w:r w:rsidRPr="00393385">
        <w:rPr>
          <w:lang w:val="en-BE" w:eastAsia="en-GB"/>
        </w:rPr>
        <w:t xml:space="preserve"> Address(es)</w:t>
      </w:r>
    </w:p>
    <w:p w14:paraId="4EA9D57D" w14:textId="77777777" w:rsidR="006701E5" w:rsidRPr="00393385" w:rsidRDefault="006701E5" w:rsidP="00393385">
      <w:pPr>
        <w:pStyle w:val="Tabletext"/>
        <w:ind w:left="360"/>
        <w:rPr>
          <w:i/>
          <w:iCs/>
          <w:color w:val="3D3D3D" w:themeColor="background1" w:themeShade="40"/>
        </w:rPr>
      </w:pPr>
      <w:r w:rsidRPr="00393385">
        <w:rPr>
          <w:i/>
          <w:iCs/>
          <w:color w:val="3D3D3D" w:themeColor="background1" w:themeShade="40"/>
        </w:rPr>
        <w:t>If you selected "Inbound" for Products in Scope, please share the following information: Required to complete the Opt-In Form and register the address in the Central Directory. Separate each address by a comma or semicolon. The format must be either SIREN (9 digits), SIREN_SIRET (9+5 digits), SIREN_SIRET_ROUTING CODE or SIREN_SUFFIX.</w:t>
      </w:r>
      <w:r w:rsidRPr="00393385">
        <w:rPr>
          <w:i/>
          <w:iCs/>
          <w:color w:val="3D3D3D" w:themeColor="background1" w:themeShade="40"/>
        </w:rPr>
        <w:br/>
        <w:t>If Inbound does not apply, please add N/A</w:t>
      </w:r>
    </w:p>
    <w:p w14:paraId="647000BD" w14:textId="77777777" w:rsid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</w:p>
    <w:p w14:paraId="37D934D1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22CC0DD2" w14:textId="77777777" w:rsidR="006701E5" w:rsidRPr="00177132" w:rsidRDefault="006701E5" w:rsidP="00393385">
      <w:pPr>
        <w:rPr>
          <w:rFonts w:ascii="DM Sans 14pt" w:hAnsi="DM Sans 14pt"/>
          <w:szCs w:val="20"/>
          <w:lang w:val="en-GB"/>
        </w:rPr>
      </w:pPr>
    </w:p>
    <w:p w14:paraId="093AE73E" w14:textId="77777777" w:rsidR="006701E5" w:rsidRPr="00393385" w:rsidRDefault="006701E5" w:rsidP="00393385">
      <w:pPr>
        <w:pStyle w:val="ListNumber"/>
        <w:rPr>
          <w:lang w:val="en-BE" w:eastAsia="en-GB"/>
        </w:rPr>
      </w:pPr>
      <w:r w:rsidRPr="00393385">
        <w:rPr>
          <w:lang w:val="en-BE" w:eastAsia="en-GB"/>
        </w:rPr>
        <w:t>Legal Representative Delegation?</w:t>
      </w:r>
      <w:r w:rsidR="00393385">
        <w:rPr>
          <w:lang w:val="en-BE" w:eastAsia="en-GB"/>
        </w:rPr>
        <w:br/>
      </w:r>
      <w:r w:rsidRPr="00393385">
        <w:rPr>
          <w:rFonts w:cs="Times New Roman (Hoofdtekst CS)"/>
          <w:bCs/>
          <w:i/>
          <w:iCs/>
          <w:color w:val="3D3D3D" w:themeColor="background1" w:themeShade="40"/>
          <w:spacing w:val="2"/>
          <w:kern w:val="18"/>
          <w:sz w:val="18"/>
          <w:lang w:val="en-US"/>
          <w14:numSpacing w14:val="tabular"/>
        </w:rPr>
        <w:t>Needed if the Legal Representative wants an administrative contact to prepare forms on their behalf.</w:t>
      </w:r>
    </w:p>
    <w:p w14:paraId="33C5E09C" w14:textId="77777777" w:rsidR="006701E5" w:rsidRPr="00393385" w:rsidRDefault="006701E5" w:rsidP="00393385">
      <w:pPr>
        <w:pStyle w:val="ListBullet3"/>
      </w:pPr>
      <w:r w:rsidRPr="00393385">
        <w:t>Yes</w:t>
      </w:r>
    </w:p>
    <w:p w14:paraId="49468528" w14:textId="77777777" w:rsidR="006701E5" w:rsidRPr="00393385" w:rsidRDefault="006701E5" w:rsidP="00393385">
      <w:pPr>
        <w:pStyle w:val="ListBullet3"/>
      </w:pPr>
      <w:r w:rsidRPr="00393385">
        <w:t>No</w:t>
      </w:r>
    </w:p>
    <w:p w14:paraId="316F2A1F" w14:textId="77777777" w:rsidR="006701E5" w:rsidRDefault="006701E5" w:rsidP="00393385">
      <w:pPr>
        <w:rPr>
          <w:rFonts w:ascii="DM Sans 14pt" w:hAnsi="DM Sans 14pt"/>
          <w:szCs w:val="20"/>
          <w:lang w:val="en-BE"/>
        </w:rPr>
      </w:pPr>
    </w:p>
    <w:p w14:paraId="10AFB1E5" w14:textId="77777777" w:rsidR="00177132" w:rsidRPr="00177132" w:rsidRDefault="00177132" w:rsidP="00177132">
      <w:pPr>
        <w:ind w:left="360"/>
        <w:rPr>
          <w:rFonts w:ascii="DM Sans 14pt" w:hAnsi="DM Sans 14pt" w:cs="Segoe UI"/>
          <w:color w:val="0F3C5B" w:themeColor="text1"/>
          <w:szCs w:val="20"/>
          <w:lang w:val="en-GB"/>
        </w:rPr>
      </w:pPr>
      <w:r w:rsidRPr="00177132">
        <w:rPr>
          <w:rFonts w:ascii="DM Sans 14pt" w:hAnsi="DM Sans 14pt" w:cs="Segoe UI"/>
          <w:color w:val="0F3C5B" w:themeColor="text1"/>
          <w:szCs w:val="20"/>
          <w:lang w:val="en-GB"/>
        </w:rPr>
        <w:t xml:space="preserve">Your Answer: </w:t>
      </w:r>
    </w:p>
    <w:p w14:paraId="3F484E5F" w14:textId="77777777" w:rsidR="00177132" w:rsidRPr="00393385" w:rsidRDefault="00177132" w:rsidP="00393385">
      <w:pPr>
        <w:rPr>
          <w:rFonts w:ascii="DM Sans 14pt" w:hAnsi="DM Sans 14pt"/>
          <w:szCs w:val="20"/>
          <w:lang w:val="en-BE"/>
        </w:rPr>
      </w:pPr>
    </w:p>
    <w:p w14:paraId="53F3647B" w14:textId="77777777" w:rsidR="00896199" w:rsidRPr="00393385" w:rsidRDefault="00896199" w:rsidP="00393385">
      <w:pPr>
        <w:rPr>
          <w:rFonts w:ascii="DM Sans 14pt" w:hAnsi="DM Sans 14pt"/>
          <w:szCs w:val="20"/>
          <w:lang w:val="en-GB"/>
        </w:rPr>
      </w:pPr>
    </w:p>
    <w:p w14:paraId="3B62B7F2" w14:textId="77777777" w:rsidR="00896199" w:rsidRPr="00393385" w:rsidRDefault="00896199">
      <w:pPr>
        <w:tabs>
          <w:tab w:val="clear" w:pos="851"/>
          <w:tab w:val="clear" w:pos="1701"/>
        </w:tabs>
        <w:rPr>
          <w:rFonts w:ascii="DM Sans 14pt" w:hAnsi="DM Sans 14pt"/>
          <w:szCs w:val="20"/>
          <w:lang w:val="en-US"/>
        </w:rPr>
      </w:pPr>
    </w:p>
    <w:p w14:paraId="5537A304" w14:textId="77777777" w:rsidR="00896199" w:rsidRDefault="00896199">
      <w:pPr>
        <w:tabs>
          <w:tab w:val="clear" w:pos="851"/>
          <w:tab w:val="clear" w:pos="1701"/>
        </w:tabs>
        <w:rPr>
          <w:lang w:val="en-US"/>
        </w:rPr>
      </w:pPr>
      <w:r w:rsidRPr="00393385">
        <w:rPr>
          <w:rFonts w:ascii="DM Sans 14pt" w:hAnsi="DM Sans 14pt"/>
          <w:szCs w:val="20"/>
          <w:lang w:val="en-US"/>
        </w:rPr>
        <w:br w:type="page"/>
      </w:r>
    </w:p>
    <w:p w14:paraId="5275C411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0AEFA46F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2683EB27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2DE0ECD1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28E9E9DD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30BD9841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7486CEB3" w14:textId="77777777" w:rsidR="00DD67C7" w:rsidRPr="00FD485C" w:rsidRDefault="00DD67C7" w:rsidP="00DD67C7">
      <w:pPr>
        <w:pStyle w:val="Discriptorbackcover"/>
        <w:rPr>
          <w:lang w:val="en-US"/>
        </w:rPr>
      </w:pPr>
    </w:p>
    <w:p w14:paraId="72B4A81A" w14:textId="77777777" w:rsidR="00DD67C7" w:rsidRPr="00FD485C" w:rsidRDefault="00DD67C7" w:rsidP="00DD67C7">
      <w:pPr>
        <w:pStyle w:val="Discriptorbackcover"/>
        <w:rPr>
          <w:lang w:val="en-US"/>
        </w:rPr>
      </w:pPr>
      <w:r w:rsidRPr="00FD485C">
        <w:rPr>
          <w:lang w:val="en-US"/>
        </w:rPr>
        <w:t xml:space="preserve">Measurable results. </w:t>
      </w:r>
      <w:r w:rsidRPr="00FD485C">
        <w:rPr>
          <w:lang w:val="en-US"/>
        </w:rPr>
        <w:br/>
        <w:t>Noticeable impact.</w:t>
      </w:r>
    </w:p>
    <w:p w14:paraId="17A1F00C" w14:textId="77777777" w:rsidR="00DD67C7" w:rsidRPr="00FD485C" w:rsidRDefault="00DD67C7" w:rsidP="00DD67C7">
      <w:pPr>
        <w:pStyle w:val="Addressesbackcover"/>
        <w:rPr>
          <w:lang w:val="en-US"/>
        </w:rPr>
      </w:pPr>
    </w:p>
    <w:p w14:paraId="3A82C6EA" w14:textId="77777777" w:rsidR="00DD67C7" w:rsidRPr="00FD485C" w:rsidRDefault="00DD67C7" w:rsidP="00DD67C7">
      <w:pPr>
        <w:pStyle w:val="Addressesbackcover"/>
        <w:rPr>
          <w:lang w:val="en-US"/>
        </w:rPr>
      </w:pPr>
    </w:p>
    <w:p w14:paraId="4615CE95" w14:textId="77777777" w:rsidR="00DD67C7" w:rsidRPr="00FD485C" w:rsidRDefault="00DD67C7" w:rsidP="00DD67C7">
      <w:pPr>
        <w:pStyle w:val="Addressesbackcover"/>
        <w:rPr>
          <w:lang w:val="en-US"/>
        </w:rPr>
      </w:pPr>
    </w:p>
    <w:p w14:paraId="4DA30039" w14:textId="77777777" w:rsidR="00DD67C7" w:rsidRPr="00FD485C" w:rsidRDefault="00DD67C7" w:rsidP="00DD67C7">
      <w:pPr>
        <w:pStyle w:val="Addressesbackcover"/>
        <w:rPr>
          <w:lang w:val="en-US"/>
        </w:rPr>
      </w:pPr>
    </w:p>
    <w:p w14:paraId="014C593C" w14:textId="77777777" w:rsidR="00DD67C7" w:rsidRPr="00FD485C" w:rsidRDefault="00DD67C7" w:rsidP="00DD67C7">
      <w:pPr>
        <w:pStyle w:val="Addressesbackcover"/>
        <w:rPr>
          <w:b/>
          <w:bCs w:val="0"/>
          <w:color w:val="38A5E0" w:themeColor="accent1"/>
          <w:lang w:val="en-US"/>
        </w:rPr>
      </w:pPr>
      <w:r w:rsidRPr="00FD485C">
        <w:rPr>
          <w:b/>
          <w:bCs w:val="0"/>
          <w:color w:val="38A5E0" w:themeColor="accent1"/>
          <w:lang w:val="en-US"/>
        </w:rPr>
        <w:t>www.dynatos.com</w:t>
      </w:r>
    </w:p>
    <w:p w14:paraId="6908140F" w14:textId="77777777" w:rsidR="00DD67C7" w:rsidRPr="00FD485C" w:rsidRDefault="00DD67C7" w:rsidP="00DD67C7">
      <w:pPr>
        <w:pStyle w:val="Addressesbackcover"/>
        <w:rPr>
          <w:color w:val="333333"/>
          <w:lang w:val="en-US"/>
        </w:rPr>
      </w:pPr>
    </w:p>
    <w:p w14:paraId="75F6654E" w14:textId="77777777" w:rsidR="00DD67C7" w:rsidRPr="00FD485C" w:rsidRDefault="00DD67C7" w:rsidP="00DD67C7">
      <w:pPr>
        <w:pStyle w:val="Addressesbackcover"/>
        <w:rPr>
          <w:color w:val="333333"/>
          <w:lang w:val="en-US"/>
        </w:rPr>
      </w:pPr>
    </w:p>
    <w:p w14:paraId="08994F2F" w14:textId="77777777" w:rsidR="00DD67C7" w:rsidRPr="00F6098E" w:rsidRDefault="00DD67C7" w:rsidP="00DD67C7">
      <w:pPr>
        <w:pStyle w:val="Addressesbackcover"/>
        <w:rPr>
          <w:b/>
          <w:bCs w:val="0"/>
          <w:color w:val="333333"/>
        </w:rPr>
      </w:pPr>
      <w:r w:rsidRPr="00F6098E">
        <w:rPr>
          <w:b/>
          <w:bCs w:val="0"/>
          <w:color w:val="3BA5DD"/>
        </w:rPr>
        <w:t>Belgium</w:t>
      </w:r>
    </w:p>
    <w:p w14:paraId="7C7F7C7C" w14:textId="77777777" w:rsidR="00DD67C7" w:rsidRPr="00F6098E" w:rsidRDefault="00DD67C7" w:rsidP="00DD67C7">
      <w:pPr>
        <w:pStyle w:val="Addressesbackcover"/>
        <w:rPr>
          <w:color w:val="EBF5FC"/>
        </w:rPr>
      </w:pPr>
      <w:r w:rsidRPr="00F6098E">
        <w:rPr>
          <w:color w:val="EBF5FC"/>
        </w:rPr>
        <w:t>Veldkant 35D, 2550 Kontich</w:t>
      </w:r>
    </w:p>
    <w:p w14:paraId="41D7AD03" w14:textId="77777777" w:rsidR="00DD67C7" w:rsidRPr="00F6098E" w:rsidRDefault="00DD67C7" w:rsidP="00DD67C7">
      <w:pPr>
        <w:pStyle w:val="Addressesbackcover"/>
        <w:rPr>
          <w:color w:val="EBF5FC"/>
        </w:rPr>
      </w:pPr>
      <w:r w:rsidRPr="00F6098E">
        <w:rPr>
          <w:color w:val="EBF5FC"/>
        </w:rPr>
        <w:t>+32 34 43 12 00</w:t>
      </w:r>
    </w:p>
    <w:p w14:paraId="0A15319F" w14:textId="77777777" w:rsidR="00DD67C7" w:rsidRPr="00F6098E" w:rsidRDefault="00DD67C7" w:rsidP="00DD67C7">
      <w:pPr>
        <w:pStyle w:val="Addressesbackcover"/>
        <w:rPr>
          <w:color w:val="EBF5FC"/>
        </w:rPr>
      </w:pPr>
      <w:r w:rsidRPr="00F6098E">
        <w:rPr>
          <w:color w:val="EBF5FC"/>
        </w:rPr>
        <w:t>info@dynatos.be</w:t>
      </w:r>
    </w:p>
    <w:p w14:paraId="6A1D58F5" w14:textId="77777777" w:rsidR="00DD67C7" w:rsidRPr="00F6098E" w:rsidRDefault="00DD67C7" w:rsidP="00DD67C7">
      <w:pPr>
        <w:pStyle w:val="Addressesbackcover"/>
        <w:rPr>
          <w:color w:val="333333"/>
        </w:rPr>
      </w:pPr>
    </w:p>
    <w:p w14:paraId="02EA91B0" w14:textId="77777777" w:rsidR="00DD67C7" w:rsidRPr="00FD485C" w:rsidRDefault="00DD67C7" w:rsidP="00DD67C7">
      <w:pPr>
        <w:pStyle w:val="Addressesbackcover"/>
        <w:rPr>
          <w:b/>
          <w:bCs w:val="0"/>
          <w:color w:val="3BA5DD"/>
          <w:lang w:val="en-US"/>
        </w:rPr>
      </w:pPr>
      <w:r w:rsidRPr="00FD485C">
        <w:rPr>
          <w:b/>
          <w:bCs w:val="0"/>
          <w:color w:val="3BA5DD"/>
          <w:lang w:val="en-US"/>
        </w:rPr>
        <w:t>The Netherlands</w:t>
      </w:r>
    </w:p>
    <w:p w14:paraId="7BE3C8E0" w14:textId="77777777" w:rsidR="009B4680" w:rsidRPr="00FD485C" w:rsidRDefault="009B4680" w:rsidP="009B4680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Astronaut 22G, 3824 MJ Amersfoort</w:t>
      </w:r>
    </w:p>
    <w:p w14:paraId="6C9E4591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+31 30 30 74 32 7</w:t>
      </w:r>
    </w:p>
    <w:p w14:paraId="0EDFB6C0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info@dynatos.nl</w:t>
      </w:r>
    </w:p>
    <w:p w14:paraId="3772ACF5" w14:textId="77777777" w:rsidR="00DD67C7" w:rsidRPr="00FD485C" w:rsidRDefault="00DD67C7" w:rsidP="00DD67C7">
      <w:pPr>
        <w:pStyle w:val="Addressesbackcover"/>
        <w:rPr>
          <w:color w:val="333333"/>
          <w:lang w:val="en-US"/>
        </w:rPr>
      </w:pPr>
    </w:p>
    <w:p w14:paraId="4561F83D" w14:textId="77777777" w:rsidR="00DD67C7" w:rsidRPr="00FD485C" w:rsidRDefault="00DD67C7" w:rsidP="00DD67C7">
      <w:pPr>
        <w:pStyle w:val="Addressesbackcover"/>
        <w:rPr>
          <w:b/>
          <w:bCs w:val="0"/>
          <w:color w:val="F28D12"/>
          <w:lang w:val="en-US"/>
        </w:rPr>
      </w:pPr>
      <w:r w:rsidRPr="00FD485C">
        <w:rPr>
          <w:b/>
          <w:bCs w:val="0"/>
          <w:color w:val="3BA5DD"/>
          <w:lang w:val="en-US"/>
        </w:rPr>
        <w:t>Denmark</w:t>
      </w:r>
    </w:p>
    <w:p w14:paraId="5A7D0FB4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Lautruphøj 5, DK-2750 Ballerup</w:t>
      </w:r>
    </w:p>
    <w:p w14:paraId="0AD05A8A" w14:textId="77777777" w:rsidR="00DD67C7" w:rsidRPr="00896199" w:rsidRDefault="00DD67C7" w:rsidP="00DD67C7">
      <w:pPr>
        <w:pStyle w:val="Addressesbackcover"/>
        <w:rPr>
          <w:color w:val="EBF5FC"/>
        </w:rPr>
      </w:pPr>
      <w:r w:rsidRPr="00896199">
        <w:rPr>
          <w:color w:val="EBF5FC"/>
        </w:rPr>
        <w:t>+45 77 77 10 01</w:t>
      </w:r>
    </w:p>
    <w:p w14:paraId="762E140E" w14:textId="77777777" w:rsidR="00DD67C7" w:rsidRPr="00896199" w:rsidRDefault="00DD67C7" w:rsidP="00DD67C7">
      <w:pPr>
        <w:pStyle w:val="Addressesbackcover"/>
        <w:rPr>
          <w:color w:val="EBF5FC"/>
        </w:rPr>
      </w:pPr>
      <w:r w:rsidRPr="00896199">
        <w:rPr>
          <w:color w:val="EBF5FC"/>
        </w:rPr>
        <w:t>info@dynatos.dk</w:t>
      </w:r>
    </w:p>
    <w:p w14:paraId="60C45891" w14:textId="77777777" w:rsidR="00DD67C7" w:rsidRPr="00896199" w:rsidRDefault="00DD67C7" w:rsidP="00DD67C7">
      <w:pPr>
        <w:pStyle w:val="Addressesbackcover"/>
        <w:rPr>
          <w:color w:val="3BA5DD"/>
        </w:rPr>
      </w:pPr>
    </w:p>
    <w:p w14:paraId="678699B3" w14:textId="77777777" w:rsidR="00DD67C7" w:rsidRPr="00896199" w:rsidRDefault="00DD67C7" w:rsidP="00DD67C7">
      <w:pPr>
        <w:pStyle w:val="Addressesbackcover"/>
        <w:rPr>
          <w:b/>
          <w:bCs w:val="0"/>
          <w:color w:val="333333"/>
        </w:rPr>
      </w:pPr>
      <w:r w:rsidRPr="00896199">
        <w:rPr>
          <w:b/>
          <w:bCs w:val="0"/>
          <w:color w:val="3BA5DD"/>
        </w:rPr>
        <w:t>Norway</w:t>
      </w:r>
    </w:p>
    <w:p w14:paraId="31C35EDD" w14:textId="77777777" w:rsidR="00DD67C7" w:rsidRPr="00896199" w:rsidRDefault="006D7618" w:rsidP="00DD67C7">
      <w:pPr>
        <w:pStyle w:val="Addressesbackcover"/>
        <w:rPr>
          <w:color w:val="EBF5FC"/>
        </w:rPr>
      </w:pPr>
      <w:r w:rsidRPr="006D7618">
        <w:rPr>
          <w:color w:val="EBF5FC"/>
          <w:lang w:val="nl-BE"/>
        </w:rPr>
        <w:t>Fridtjof Nansens vei 19</w:t>
      </w:r>
      <w:r w:rsidR="00DD67C7" w:rsidRPr="00896199">
        <w:rPr>
          <w:color w:val="EBF5FC"/>
        </w:rPr>
        <w:t>, 0369 Oslo</w:t>
      </w:r>
    </w:p>
    <w:p w14:paraId="2F1B2146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+47 22 11 09 00</w:t>
      </w:r>
    </w:p>
    <w:p w14:paraId="3ED83DDE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info@dynatos.no</w:t>
      </w:r>
    </w:p>
    <w:p w14:paraId="08CA3369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</w:p>
    <w:p w14:paraId="5022FABE" w14:textId="77777777" w:rsidR="00DD67C7" w:rsidRPr="00FD485C" w:rsidRDefault="00DD67C7" w:rsidP="00DD67C7">
      <w:pPr>
        <w:pStyle w:val="Addressesbackcover"/>
        <w:rPr>
          <w:b/>
          <w:bCs w:val="0"/>
          <w:color w:val="333333"/>
          <w:lang w:val="en-US"/>
        </w:rPr>
      </w:pPr>
      <w:r w:rsidRPr="00FD485C">
        <w:rPr>
          <w:b/>
          <w:bCs w:val="0"/>
          <w:caps/>
          <w:color w:val="3BA5DD"/>
          <w:lang w:val="en-US"/>
        </w:rPr>
        <w:t>Iberia</w:t>
      </w:r>
    </w:p>
    <w:p w14:paraId="68FA1C52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Calle Poeta Joan Maragall</w:t>
      </w:r>
      <w:r w:rsidR="00776A56" w:rsidRPr="00FD485C">
        <w:rPr>
          <w:color w:val="EBF5FC"/>
          <w:lang w:val="en-US"/>
        </w:rPr>
        <w:t>a</w:t>
      </w:r>
      <w:r w:rsidRPr="00FD485C">
        <w:rPr>
          <w:color w:val="EBF5FC"/>
          <w:lang w:val="en-US"/>
        </w:rPr>
        <w:t>, 23</w:t>
      </w:r>
    </w:p>
    <w:p w14:paraId="5E1D52B3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28020 Madrid</w:t>
      </w:r>
    </w:p>
    <w:p w14:paraId="25FA7FDC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+34 91 61 38 82 2</w:t>
      </w:r>
    </w:p>
    <w:p w14:paraId="1607E4CE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info@dynatos.es</w:t>
      </w:r>
    </w:p>
    <w:p w14:paraId="47E16A0F" w14:textId="77777777" w:rsidR="00DD67C7" w:rsidRPr="00FD485C" w:rsidRDefault="00DD67C7" w:rsidP="00DD67C7">
      <w:pPr>
        <w:pStyle w:val="Addressesbackcover"/>
        <w:rPr>
          <w:color w:val="333333"/>
          <w:lang w:val="en-US"/>
        </w:rPr>
      </w:pPr>
    </w:p>
    <w:p w14:paraId="2DAE9645" w14:textId="77777777" w:rsidR="00DD67C7" w:rsidRPr="00FD485C" w:rsidRDefault="00DD67C7" w:rsidP="00DD67C7">
      <w:pPr>
        <w:pStyle w:val="Addressesbackcover"/>
        <w:rPr>
          <w:b/>
          <w:bCs w:val="0"/>
          <w:color w:val="333333"/>
          <w:lang w:val="en-US"/>
        </w:rPr>
      </w:pPr>
      <w:r w:rsidRPr="00FD485C">
        <w:rPr>
          <w:b/>
          <w:bCs w:val="0"/>
          <w:caps/>
          <w:color w:val="3BA5DD"/>
          <w:lang w:val="en-US"/>
        </w:rPr>
        <w:t>Dach</w:t>
      </w:r>
    </w:p>
    <w:p w14:paraId="1DC7A039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Europadamm 4, 41460 Neuss</w:t>
      </w:r>
    </w:p>
    <w:p w14:paraId="0E5A654E" w14:textId="77777777" w:rsidR="00DD67C7" w:rsidRPr="00FD485C" w:rsidRDefault="00DD67C7" w:rsidP="00DD67C7">
      <w:pPr>
        <w:pStyle w:val="Addressesbackcover"/>
        <w:rPr>
          <w:color w:val="EBF5FC"/>
          <w:lang w:val="en-US"/>
        </w:rPr>
      </w:pPr>
      <w:r w:rsidRPr="00FD485C">
        <w:rPr>
          <w:color w:val="EBF5FC"/>
          <w:lang w:val="en-US"/>
        </w:rPr>
        <w:t>+49 69 50 50 64 410</w:t>
      </w:r>
    </w:p>
    <w:p w14:paraId="3CED1676" w14:textId="77777777" w:rsidR="00F74F40" w:rsidRPr="00FD485C" w:rsidRDefault="00DD67C7" w:rsidP="00DD67C7">
      <w:pPr>
        <w:pStyle w:val="Addressesbackcover"/>
        <w:rPr>
          <w:lang w:val="en-US"/>
        </w:rPr>
      </w:pPr>
      <w:r w:rsidRPr="00FD485C">
        <w:rPr>
          <w:color w:val="EBF5FC"/>
          <w:lang w:val="en-US"/>
        </w:rPr>
        <w:t>info@dynatos.de</w:t>
      </w:r>
      <w:r w:rsidRPr="00FD485C">
        <w:rPr>
          <w:noProof/>
          <w:lang w:val="en-US"/>
        </w:rPr>
        <w:drawing>
          <wp:anchor distT="0" distB="0" distL="114300" distR="114300" simplePos="0" relativeHeight="251663360" behindDoc="1" locked="1" layoutInCell="1" allowOverlap="1" wp14:anchorId="79B4E00A" wp14:editId="2B03DA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10692000"/>
            <wp:effectExtent l="0" t="0" r="5715" b="1905"/>
            <wp:wrapNone/>
            <wp:docPr id="839711455" name="Afbeelding 7" descr="Afbeelding met tekst, schermopname, Lettertype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11455" name="Afbeelding 7" descr="Afbeelding met tekst, schermopname, Lettertype, ontwerp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4F40" w:rsidRPr="00FD485C" w:rsidSect="00E95C42">
      <w:headerReference w:type="default" r:id="rId14"/>
      <w:footerReference w:type="even" r:id="rId15"/>
      <w:footerReference w:type="default" r:id="rId16"/>
      <w:headerReference w:type="first" r:id="rId17"/>
      <w:pgSz w:w="11906" w:h="16838"/>
      <w:pgMar w:top="1985" w:right="1418" w:bottom="1418" w:left="1418" w:header="1984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E871C" w14:textId="77777777" w:rsidR="00E67B39" w:rsidRDefault="00E67B39" w:rsidP="00CF0511">
      <w:r>
        <w:separator/>
      </w:r>
    </w:p>
  </w:endnote>
  <w:endnote w:type="continuationSeparator" w:id="0">
    <w:p w14:paraId="1D1D61B0" w14:textId="77777777" w:rsidR="00E67B39" w:rsidRDefault="00E67B39" w:rsidP="00CF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M Sans 14pt">
    <w:altName w:val="Calibri"/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Inter">
    <w:altName w:val="Inter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Outfit SemiBold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M Sans 14pt Light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Outfi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Outfit Medium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 Sans 18pt 18pt Medium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M Sans 14pt SemiBold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Times New Roman (Hoofdtekst CS)">
    <w:altName w:val="Times New Roman"/>
    <w:panose1 w:val="020B0604020202020204"/>
    <w:charset w:val="00"/>
    <w:family w:val="roman"/>
    <w:pitch w:val="default"/>
  </w:font>
  <w:font w:name="DM Sans 18pt 18pt SemiBold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DM Sans 18pt 18pt Light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DM Sans 14pt Medium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658749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B534C5" w14:textId="77777777" w:rsidR="001E79C0" w:rsidRDefault="001E79C0" w:rsidP="00FA041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B642A9" w14:textId="77777777" w:rsidR="001E79C0" w:rsidRDefault="001E79C0" w:rsidP="001E79C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5AC6" w14:textId="77777777" w:rsidR="001E79C0" w:rsidRPr="00AB617D" w:rsidRDefault="000F0CFF" w:rsidP="00AB617D">
    <w:pPr>
      <w:pStyle w:val="Footer"/>
      <w:rPr>
        <w:color w:val="082B40" w:themeColor="text2"/>
        <w:sz w:val="16"/>
        <w:szCs w:val="16"/>
      </w:rPr>
    </w:pPr>
    <w:r>
      <w:rPr>
        <w:color w:val="082B40" w:themeColor="text2"/>
        <w:sz w:val="16"/>
        <w:szCs w:val="16"/>
      </w:rPr>
      <w:t>Page</w:t>
    </w:r>
    <w:r w:rsidR="00AB617D" w:rsidRPr="00AB617D">
      <w:rPr>
        <w:color w:val="082B40" w:themeColor="text2"/>
        <w:sz w:val="16"/>
        <w:szCs w:val="16"/>
      </w:rPr>
      <w:t xml:space="preserve"> </w:t>
    </w:r>
    <w:r w:rsidR="00AB617D" w:rsidRPr="00AB617D">
      <w:rPr>
        <w:color w:val="082B40" w:themeColor="text2"/>
        <w:sz w:val="16"/>
        <w:szCs w:val="16"/>
      </w:rPr>
      <w:fldChar w:fldCharType="begin"/>
    </w:r>
    <w:r w:rsidR="00AB617D" w:rsidRPr="00AB617D">
      <w:rPr>
        <w:color w:val="082B40" w:themeColor="text2"/>
        <w:sz w:val="16"/>
        <w:szCs w:val="16"/>
      </w:rPr>
      <w:instrText>PAGE  \* Arabic  \* MERGEFORMAT</w:instrText>
    </w:r>
    <w:r w:rsidR="00AB617D" w:rsidRPr="00AB617D">
      <w:rPr>
        <w:color w:val="082B40" w:themeColor="text2"/>
        <w:sz w:val="16"/>
        <w:szCs w:val="16"/>
      </w:rPr>
      <w:fldChar w:fldCharType="separate"/>
    </w:r>
    <w:r w:rsidR="00AB617D" w:rsidRPr="00AB617D">
      <w:rPr>
        <w:color w:val="082B40" w:themeColor="text2"/>
        <w:sz w:val="16"/>
        <w:szCs w:val="16"/>
      </w:rPr>
      <w:t>2</w:t>
    </w:r>
    <w:r w:rsidR="00AB617D" w:rsidRPr="00AB617D">
      <w:rPr>
        <w:color w:val="082B40" w:themeColor="text2"/>
        <w:sz w:val="16"/>
        <w:szCs w:val="16"/>
      </w:rPr>
      <w:fldChar w:fldCharType="end"/>
    </w:r>
    <w:r w:rsidR="00AB617D" w:rsidRPr="00AB617D">
      <w:rPr>
        <w:color w:val="082B40" w:themeColor="text2"/>
        <w:sz w:val="16"/>
        <w:szCs w:val="16"/>
      </w:rPr>
      <w:t xml:space="preserve"> </w:t>
    </w:r>
    <w:r w:rsidR="00BF1298">
      <w:rPr>
        <w:color w:val="082B40" w:themeColor="text2"/>
        <w:sz w:val="16"/>
        <w:szCs w:val="16"/>
      </w:rPr>
      <w:t>of</w:t>
    </w:r>
    <w:r w:rsidR="00AB617D" w:rsidRPr="00AB617D">
      <w:rPr>
        <w:color w:val="082B40" w:themeColor="text2"/>
        <w:sz w:val="16"/>
        <w:szCs w:val="16"/>
      </w:rPr>
      <w:t xml:space="preserve"> </w:t>
    </w:r>
    <w:r w:rsidR="00AB617D" w:rsidRPr="00AB617D">
      <w:rPr>
        <w:color w:val="082B40" w:themeColor="text2"/>
        <w:sz w:val="16"/>
        <w:szCs w:val="16"/>
      </w:rPr>
      <w:fldChar w:fldCharType="begin"/>
    </w:r>
    <w:r w:rsidR="00AB617D" w:rsidRPr="00AB617D">
      <w:rPr>
        <w:color w:val="082B40" w:themeColor="text2"/>
        <w:sz w:val="16"/>
        <w:szCs w:val="16"/>
      </w:rPr>
      <w:instrText>NUMPAGES \ * Arabisch \ * MERGEFORMAT</w:instrText>
    </w:r>
    <w:r w:rsidR="00AB617D" w:rsidRPr="00AB617D">
      <w:rPr>
        <w:color w:val="082B40" w:themeColor="text2"/>
        <w:sz w:val="16"/>
        <w:szCs w:val="16"/>
      </w:rPr>
      <w:fldChar w:fldCharType="separate"/>
    </w:r>
    <w:r w:rsidR="00AB617D" w:rsidRPr="00AB617D">
      <w:rPr>
        <w:color w:val="082B40" w:themeColor="text2"/>
        <w:sz w:val="16"/>
        <w:szCs w:val="16"/>
      </w:rPr>
      <w:t>2</w:t>
    </w:r>
    <w:r w:rsidR="00AB617D" w:rsidRPr="00AB617D">
      <w:rPr>
        <w:color w:val="082B40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F6174" w14:textId="77777777" w:rsidR="00E67B39" w:rsidRDefault="00E67B39" w:rsidP="00CF0511">
      <w:r>
        <w:separator/>
      </w:r>
    </w:p>
  </w:footnote>
  <w:footnote w:type="continuationSeparator" w:id="0">
    <w:p w14:paraId="6C5AED2D" w14:textId="77777777" w:rsidR="00E67B39" w:rsidRDefault="00E67B39" w:rsidP="00CF0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9736" w14:textId="77777777" w:rsidR="001E79C0" w:rsidRPr="001E79C0" w:rsidRDefault="001E79C0" w:rsidP="001E79C0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2EDB4F1" wp14:editId="44432A7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76820" cy="10709275"/>
          <wp:effectExtent l="0" t="0" r="5080" b="0"/>
          <wp:wrapNone/>
          <wp:docPr id="2092743468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743468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1070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B4BFA" w14:textId="77777777" w:rsidR="00CF0511" w:rsidRDefault="00CF051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0D173" wp14:editId="033007C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1600" cy="10716177"/>
          <wp:effectExtent l="0" t="0" r="635" b="3175"/>
          <wp:wrapNone/>
          <wp:docPr id="158947300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51258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107161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0294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1E549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3C860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DCA0F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42925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  <w:color w:val="38A5E0" w:themeColor="accent1"/>
      </w:rPr>
    </w:lvl>
  </w:abstractNum>
  <w:abstractNum w:abstractNumId="5" w15:restartNumberingAfterBreak="0">
    <w:nsid w:val="FFFFFF81"/>
    <w:multiLevelType w:val="singleLevel"/>
    <w:tmpl w:val="1EDC26AE"/>
    <w:lvl w:ilvl="0">
      <w:start w:val="1"/>
      <w:numFmt w:val="bullet"/>
      <w:pStyle w:val="ListBullet4"/>
      <w:lvlText w:val="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b/>
        <w:i w:val="0"/>
        <w:color w:val="87C8EC" w:themeColor="accent1" w:themeTint="99"/>
      </w:rPr>
    </w:lvl>
  </w:abstractNum>
  <w:abstractNum w:abstractNumId="6" w15:restartNumberingAfterBreak="0">
    <w:nsid w:val="FFFFFF82"/>
    <w:multiLevelType w:val="singleLevel"/>
    <w:tmpl w:val="C010C80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b/>
        <w:i w:val="0"/>
        <w:color w:val="87C8EC" w:themeColor="accent1" w:themeTint="99"/>
      </w:rPr>
    </w:lvl>
  </w:abstractNum>
  <w:abstractNum w:abstractNumId="7" w15:restartNumberingAfterBreak="0">
    <w:nsid w:val="FFFFFF83"/>
    <w:multiLevelType w:val="singleLevel"/>
    <w:tmpl w:val="BC0CAFD2"/>
    <w:lvl w:ilvl="0">
      <w:start w:val="1"/>
      <w:numFmt w:val="bullet"/>
      <w:pStyle w:val="ListBullet2"/>
      <w:lvlText w:val="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b/>
        <w:i w:val="0"/>
        <w:color w:val="38A5E0" w:themeColor="accent1"/>
      </w:rPr>
    </w:lvl>
  </w:abstractNum>
  <w:abstractNum w:abstractNumId="8" w15:restartNumberingAfterBreak="0">
    <w:nsid w:val="FFFFFF88"/>
    <w:multiLevelType w:val="singleLevel"/>
    <w:tmpl w:val="CA0810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EC2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8A5E0" w:themeColor="accent1"/>
      </w:rPr>
    </w:lvl>
  </w:abstractNum>
  <w:abstractNum w:abstractNumId="10" w15:restartNumberingAfterBreak="0">
    <w:nsid w:val="00381C76"/>
    <w:multiLevelType w:val="multilevel"/>
    <w:tmpl w:val="6046C528"/>
    <w:styleLink w:val="Huidigelij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F58CB"/>
    <w:multiLevelType w:val="hybridMultilevel"/>
    <w:tmpl w:val="CEFE92A4"/>
    <w:lvl w:ilvl="0" w:tplc="40902126">
      <w:start w:val="1"/>
      <w:numFmt w:val="bullet"/>
      <w:pStyle w:val="ListParagraph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hint="default"/>
        <w:color w:val="38A5E0" w:themeColor="accen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FC67A7"/>
    <w:multiLevelType w:val="hybridMultilevel"/>
    <w:tmpl w:val="6046C5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E34AC7"/>
    <w:multiLevelType w:val="hybridMultilevel"/>
    <w:tmpl w:val="D5D038A4"/>
    <w:lvl w:ilvl="0" w:tplc="37B453B4">
      <w:start w:val="1"/>
      <w:numFmt w:val="decimal"/>
      <w:pStyle w:val="NumberedParagraph"/>
      <w:lvlText w:val="%1."/>
      <w:lvlJc w:val="left"/>
      <w:pPr>
        <w:ind w:left="890" w:hanging="360"/>
      </w:pPr>
      <w:rPr>
        <w:rFonts w:ascii="DM Sans 14pt" w:hAnsi="DM Sans 14pt" w:hint="default"/>
        <w:b/>
        <w:i w:val="0"/>
        <w:color w:val="38A5E0" w:themeColor="accen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B61B60"/>
    <w:multiLevelType w:val="hybridMultilevel"/>
    <w:tmpl w:val="7FFEC8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1363E3"/>
    <w:multiLevelType w:val="hybridMultilevel"/>
    <w:tmpl w:val="820477F8"/>
    <w:lvl w:ilvl="0" w:tplc="763AF62A">
      <w:start w:val="1"/>
      <w:numFmt w:val="bullet"/>
      <w:pStyle w:val="Bulletedlistbiggerlineheigt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color w:val="FF8E00" w:themeColor="accent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224011"/>
    <w:multiLevelType w:val="hybridMultilevel"/>
    <w:tmpl w:val="2F680E54"/>
    <w:lvl w:ilvl="0" w:tplc="FFFFFFFF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hint="default"/>
        <w:color w:val="38A5E0" w:themeColor="accent1"/>
      </w:rPr>
    </w:lvl>
    <w:lvl w:ilvl="1" w:tplc="764CAA6E">
      <w:start w:val="1"/>
      <w:numFmt w:val="bullet"/>
      <w:lvlText w:val="o"/>
      <w:lvlJc w:val="left"/>
      <w:pPr>
        <w:ind w:left="1021" w:hanging="454"/>
      </w:pPr>
      <w:rPr>
        <w:rFonts w:ascii="Courier New" w:hAnsi="Courier New" w:hint="default"/>
        <w:color w:val="38A5E0" w:themeColor="accent1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F5AD0"/>
    <w:multiLevelType w:val="hybridMultilevel"/>
    <w:tmpl w:val="2F4E079C"/>
    <w:lvl w:ilvl="0" w:tplc="7C5A2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8A5E0" w:themeColor="accen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187C87"/>
    <w:multiLevelType w:val="hybridMultilevel"/>
    <w:tmpl w:val="FDFC51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373633"/>
    <w:multiLevelType w:val="hybridMultilevel"/>
    <w:tmpl w:val="CBFE768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6C5FE4"/>
    <w:multiLevelType w:val="hybridMultilevel"/>
    <w:tmpl w:val="C60EB6A0"/>
    <w:lvl w:ilvl="0" w:tplc="8EC0CA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67A5D10"/>
    <w:multiLevelType w:val="multilevel"/>
    <w:tmpl w:val="42727530"/>
    <w:styleLink w:val="Huidigelijst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38A5E0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5346C7"/>
    <w:multiLevelType w:val="hybridMultilevel"/>
    <w:tmpl w:val="2D8836C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A48592A"/>
    <w:multiLevelType w:val="multilevel"/>
    <w:tmpl w:val="2F680E54"/>
    <w:styleLink w:val="Huidigelijst6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hint="default"/>
        <w:color w:val="38A5E0" w:themeColor="accent1"/>
      </w:rPr>
    </w:lvl>
    <w:lvl w:ilvl="1">
      <w:start w:val="1"/>
      <w:numFmt w:val="bullet"/>
      <w:lvlText w:val="o"/>
      <w:lvlJc w:val="left"/>
      <w:pPr>
        <w:ind w:left="1021" w:hanging="454"/>
      </w:pPr>
      <w:rPr>
        <w:rFonts w:ascii="Courier New" w:hAnsi="Courier New" w:hint="default"/>
        <w:color w:val="38A5E0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D11FEB"/>
    <w:multiLevelType w:val="multilevel"/>
    <w:tmpl w:val="68F852AA"/>
    <w:styleLink w:val="Huidigelijst3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38A5E0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A90C80"/>
    <w:multiLevelType w:val="hybridMultilevel"/>
    <w:tmpl w:val="785E2510"/>
    <w:lvl w:ilvl="0" w:tplc="FFFFFFFF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hint="default"/>
        <w:color w:val="38A5E0" w:themeColor="accent1"/>
      </w:rPr>
    </w:lvl>
    <w:lvl w:ilvl="1" w:tplc="F1DAE40E">
      <w:start w:val="1"/>
      <w:numFmt w:val="bullet"/>
      <w:lvlText w:val="o"/>
      <w:lvlJc w:val="left"/>
      <w:pPr>
        <w:ind w:left="1021" w:hanging="227"/>
      </w:pPr>
      <w:rPr>
        <w:rFonts w:ascii="Courier New" w:hAnsi="Courier New" w:hint="default"/>
        <w:color w:val="38A5E0" w:themeColor="accent1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D13FC2"/>
    <w:multiLevelType w:val="hybridMultilevel"/>
    <w:tmpl w:val="3E4A1F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BE15FFA"/>
    <w:multiLevelType w:val="hybridMultilevel"/>
    <w:tmpl w:val="CBFE76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FB72C7"/>
    <w:multiLevelType w:val="hybridMultilevel"/>
    <w:tmpl w:val="040210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BA7BD3"/>
    <w:multiLevelType w:val="multilevel"/>
    <w:tmpl w:val="65BC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5C00FAE"/>
    <w:multiLevelType w:val="hybridMultilevel"/>
    <w:tmpl w:val="8A58F052"/>
    <w:lvl w:ilvl="0" w:tplc="14FA3688">
      <w:numFmt w:val="bullet"/>
      <w:lvlText w:val="•"/>
      <w:lvlJc w:val="left"/>
      <w:pPr>
        <w:ind w:left="600" w:hanging="219"/>
      </w:pPr>
      <w:rPr>
        <w:rFonts w:ascii="Inter" w:eastAsia="Inter" w:hAnsi="Inter" w:cs="Inter" w:hint="default"/>
        <w:b w:val="0"/>
        <w:bCs w:val="0"/>
        <w:i w:val="0"/>
        <w:iCs w:val="0"/>
        <w:color w:val="090D31"/>
        <w:spacing w:val="0"/>
        <w:w w:val="99"/>
        <w:sz w:val="20"/>
        <w:szCs w:val="20"/>
        <w:lang w:val="en-US" w:eastAsia="en-US" w:bidi="ar-SA"/>
      </w:rPr>
    </w:lvl>
    <w:lvl w:ilvl="1" w:tplc="4A1C7304">
      <w:numFmt w:val="bullet"/>
      <w:lvlText w:val="•"/>
      <w:lvlJc w:val="left"/>
      <w:pPr>
        <w:ind w:left="1154" w:hanging="219"/>
      </w:pPr>
      <w:rPr>
        <w:rFonts w:hint="default"/>
        <w:lang w:val="en-US" w:eastAsia="en-US" w:bidi="ar-SA"/>
      </w:rPr>
    </w:lvl>
    <w:lvl w:ilvl="2" w:tplc="D96A772C">
      <w:numFmt w:val="bullet"/>
      <w:lvlText w:val="•"/>
      <w:lvlJc w:val="left"/>
      <w:pPr>
        <w:ind w:left="1708" w:hanging="219"/>
      </w:pPr>
      <w:rPr>
        <w:rFonts w:hint="default"/>
        <w:lang w:val="en-US" w:eastAsia="en-US" w:bidi="ar-SA"/>
      </w:rPr>
    </w:lvl>
    <w:lvl w:ilvl="3" w:tplc="48680FBE">
      <w:numFmt w:val="bullet"/>
      <w:lvlText w:val="•"/>
      <w:lvlJc w:val="left"/>
      <w:pPr>
        <w:ind w:left="2262" w:hanging="219"/>
      </w:pPr>
      <w:rPr>
        <w:rFonts w:hint="default"/>
        <w:lang w:val="en-US" w:eastAsia="en-US" w:bidi="ar-SA"/>
      </w:rPr>
    </w:lvl>
    <w:lvl w:ilvl="4" w:tplc="5F0A8302">
      <w:numFmt w:val="bullet"/>
      <w:lvlText w:val="•"/>
      <w:lvlJc w:val="left"/>
      <w:pPr>
        <w:ind w:left="2816" w:hanging="219"/>
      </w:pPr>
      <w:rPr>
        <w:rFonts w:hint="default"/>
        <w:lang w:val="en-US" w:eastAsia="en-US" w:bidi="ar-SA"/>
      </w:rPr>
    </w:lvl>
    <w:lvl w:ilvl="5" w:tplc="6EB6C210">
      <w:numFmt w:val="bullet"/>
      <w:lvlText w:val="•"/>
      <w:lvlJc w:val="left"/>
      <w:pPr>
        <w:ind w:left="3371" w:hanging="219"/>
      </w:pPr>
      <w:rPr>
        <w:rFonts w:hint="default"/>
        <w:lang w:val="en-US" w:eastAsia="en-US" w:bidi="ar-SA"/>
      </w:rPr>
    </w:lvl>
    <w:lvl w:ilvl="6" w:tplc="7F985520">
      <w:numFmt w:val="bullet"/>
      <w:lvlText w:val="•"/>
      <w:lvlJc w:val="left"/>
      <w:pPr>
        <w:ind w:left="3925" w:hanging="219"/>
      </w:pPr>
      <w:rPr>
        <w:rFonts w:hint="default"/>
        <w:lang w:val="en-US" w:eastAsia="en-US" w:bidi="ar-SA"/>
      </w:rPr>
    </w:lvl>
    <w:lvl w:ilvl="7" w:tplc="39E68AE4">
      <w:numFmt w:val="bullet"/>
      <w:lvlText w:val="•"/>
      <w:lvlJc w:val="left"/>
      <w:pPr>
        <w:ind w:left="4479" w:hanging="219"/>
      </w:pPr>
      <w:rPr>
        <w:rFonts w:hint="default"/>
        <w:lang w:val="en-US" w:eastAsia="en-US" w:bidi="ar-SA"/>
      </w:rPr>
    </w:lvl>
    <w:lvl w:ilvl="8" w:tplc="D3A04DE0">
      <w:numFmt w:val="bullet"/>
      <w:lvlText w:val="•"/>
      <w:lvlJc w:val="left"/>
      <w:pPr>
        <w:ind w:left="5033" w:hanging="219"/>
      </w:pPr>
      <w:rPr>
        <w:rFonts w:hint="default"/>
        <w:lang w:val="en-US" w:eastAsia="en-US" w:bidi="ar-SA"/>
      </w:rPr>
    </w:lvl>
  </w:abstractNum>
  <w:abstractNum w:abstractNumId="31" w15:restartNumberingAfterBreak="0">
    <w:nsid w:val="510E3CA7"/>
    <w:multiLevelType w:val="multilevel"/>
    <w:tmpl w:val="C1100C58"/>
    <w:lvl w:ilvl="0">
      <w:start w:val="1"/>
      <w:numFmt w:val="decimal"/>
      <w:lvlText w:val="%1."/>
      <w:lvlJc w:val="left"/>
      <w:pPr>
        <w:ind w:left="598" w:hanging="360"/>
      </w:pPr>
    </w:lvl>
    <w:lvl w:ilvl="1">
      <w:start w:val="1"/>
      <w:numFmt w:val="decimal"/>
      <w:lvlText w:val="%1.%2."/>
      <w:lvlJc w:val="left"/>
      <w:pPr>
        <w:ind w:left="1030" w:hanging="432"/>
      </w:pPr>
    </w:lvl>
    <w:lvl w:ilvl="2">
      <w:start w:val="1"/>
      <w:numFmt w:val="decimal"/>
      <w:lvlText w:val="%1.%2.%3."/>
      <w:lvlJc w:val="left"/>
      <w:pPr>
        <w:ind w:left="1462" w:hanging="504"/>
      </w:pPr>
    </w:lvl>
    <w:lvl w:ilvl="3">
      <w:start w:val="1"/>
      <w:numFmt w:val="decimal"/>
      <w:lvlText w:val="%1.%2.%3.%4."/>
      <w:lvlJc w:val="left"/>
      <w:pPr>
        <w:ind w:left="1966" w:hanging="648"/>
      </w:pPr>
    </w:lvl>
    <w:lvl w:ilvl="4">
      <w:start w:val="1"/>
      <w:numFmt w:val="decimal"/>
      <w:lvlText w:val="%1.%2.%3.%4.%5."/>
      <w:lvlJc w:val="left"/>
      <w:pPr>
        <w:ind w:left="2470" w:hanging="792"/>
      </w:pPr>
    </w:lvl>
    <w:lvl w:ilvl="5">
      <w:start w:val="1"/>
      <w:numFmt w:val="decimal"/>
      <w:lvlText w:val="%1.%2.%3.%4.%5.%6."/>
      <w:lvlJc w:val="left"/>
      <w:pPr>
        <w:ind w:left="2974" w:hanging="936"/>
      </w:pPr>
    </w:lvl>
    <w:lvl w:ilvl="6">
      <w:start w:val="1"/>
      <w:numFmt w:val="decimal"/>
      <w:lvlText w:val="%1.%2.%3.%4.%5.%6.%7."/>
      <w:lvlJc w:val="left"/>
      <w:pPr>
        <w:ind w:left="3478" w:hanging="1080"/>
      </w:pPr>
    </w:lvl>
    <w:lvl w:ilvl="7">
      <w:start w:val="1"/>
      <w:numFmt w:val="decimal"/>
      <w:lvlText w:val="%1.%2.%3.%4.%5.%6.%7.%8."/>
      <w:lvlJc w:val="left"/>
      <w:pPr>
        <w:ind w:left="3982" w:hanging="1224"/>
      </w:pPr>
    </w:lvl>
    <w:lvl w:ilvl="8">
      <w:start w:val="1"/>
      <w:numFmt w:val="decimal"/>
      <w:lvlText w:val="%1.%2.%3.%4.%5.%6.%7.%8.%9."/>
      <w:lvlJc w:val="left"/>
      <w:pPr>
        <w:ind w:left="4558" w:hanging="1440"/>
      </w:pPr>
    </w:lvl>
  </w:abstractNum>
  <w:abstractNum w:abstractNumId="32" w15:restartNumberingAfterBreak="0">
    <w:nsid w:val="5217008B"/>
    <w:multiLevelType w:val="multilevel"/>
    <w:tmpl w:val="0AB0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A74041"/>
    <w:multiLevelType w:val="hybridMultilevel"/>
    <w:tmpl w:val="970ADE7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DB32D7"/>
    <w:multiLevelType w:val="multilevel"/>
    <w:tmpl w:val="1938F984"/>
    <w:styleLink w:val="Huidigelijst4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38A5E0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7012AB"/>
    <w:multiLevelType w:val="multilevel"/>
    <w:tmpl w:val="0413001D"/>
    <w:styleLink w:val="Huidigelij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D5912DB"/>
    <w:multiLevelType w:val="hybridMultilevel"/>
    <w:tmpl w:val="3AFE8A2E"/>
    <w:lvl w:ilvl="0" w:tplc="9990A6DA">
      <w:start w:val="1"/>
      <w:numFmt w:val="decimal"/>
      <w:lvlText w:val="%1."/>
      <w:lvlJc w:val="left"/>
      <w:pPr>
        <w:ind w:left="693" w:hanging="334"/>
      </w:pPr>
      <w:rPr>
        <w:rFonts w:ascii="Outfit SemiBold" w:eastAsia="Outfit SemiBold" w:hAnsi="Outfit SemiBold" w:cs="Outfit SemiBold" w:hint="default"/>
        <w:b/>
        <w:bCs/>
        <w:i w:val="0"/>
        <w:iCs w:val="0"/>
        <w:color w:val="090D31"/>
        <w:spacing w:val="0"/>
        <w:w w:val="100"/>
        <w:sz w:val="40"/>
        <w:szCs w:val="40"/>
        <w:lang w:val="en-US" w:eastAsia="en-US" w:bidi="ar-SA"/>
      </w:rPr>
    </w:lvl>
    <w:lvl w:ilvl="1" w:tplc="6804F46E">
      <w:numFmt w:val="bullet"/>
      <w:lvlText w:val="•"/>
      <w:lvlJc w:val="left"/>
      <w:pPr>
        <w:ind w:left="1638" w:hanging="334"/>
      </w:pPr>
      <w:rPr>
        <w:rFonts w:hint="default"/>
        <w:lang w:val="en-US" w:eastAsia="en-US" w:bidi="ar-SA"/>
      </w:rPr>
    </w:lvl>
    <w:lvl w:ilvl="2" w:tplc="B99AC180">
      <w:numFmt w:val="bullet"/>
      <w:lvlText w:val="•"/>
      <w:lvlJc w:val="left"/>
      <w:pPr>
        <w:ind w:left="2576" w:hanging="334"/>
      </w:pPr>
      <w:rPr>
        <w:rFonts w:hint="default"/>
        <w:lang w:val="en-US" w:eastAsia="en-US" w:bidi="ar-SA"/>
      </w:rPr>
    </w:lvl>
    <w:lvl w:ilvl="3" w:tplc="F1BEB108">
      <w:numFmt w:val="bullet"/>
      <w:lvlText w:val="•"/>
      <w:lvlJc w:val="left"/>
      <w:pPr>
        <w:ind w:left="3514" w:hanging="334"/>
      </w:pPr>
      <w:rPr>
        <w:rFonts w:hint="default"/>
        <w:lang w:val="en-US" w:eastAsia="en-US" w:bidi="ar-SA"/>
      </w:rPr>
    </w:lvl>
    <w:lvl w:ilvl="4" w:tplc="2308627E">
      <w:numFmt w:val="bullet"/>
      <w:lvlText w:val="•"/>
      <w:lvlJc w:val="left"/>
      <w:pPr>
        <w:ind w:left="4452" w:hanging="334"/>
      </w:pPr>
      <w:rPr>
        <w:rFonts w:hint="default"/>
        <w:lang w:val="en-US" w:eastAsia="en-US" w:bidi="ar-SA"/>
      </w:rPr>
    </w:lvl>
    <w:lvl w:ilvl="5" w:tplc="F346712A">
      <w:numFmt w:val="bullet"/>
      <w:lvlText w:val="•"/>
      <w:lvlJc w:val="left"/>
      <w:pPr>
        <w:ind w:left="5390" w:hanging="334"/>
      </w:pPr>
      <w:rPr>
        <w:rFonts w:hint="default"/>
        <w:lang w:val="en-US" w:eastAsia="en-US" w:bidi="ar-SA"/>
      </w:rPr>
    </w:lvl>
    <w:lvl w:ilvl="6" w:tplc="F8C8AEB2">
      <w:numFmt w:val="bullet"/>
      <w:lvlText w:val="•"/>
      <w:lvlJc w:val="left"/>
      <w:pPr>
        <w:ind w:left="6328" w:hanging="334"/>
      </w:pPr>
      <w:rPr>
        <w:rFonts w:hint="default"/>
        <w:lang w:val="en-US" w:eastAsia="en-US" w:bidi="ar-SA"/>
      </w:rPr>
    </w:lvl>
    <w:lvl w:ilvl="7" w:tplc="79ECCEB0">
      <w:numFmt w:val="bullet"/>
      <w:lvlText w:val="•"/>
      <w:lvlJc w:val="left"/>
      <w:pPr>
        <w:ind w:left="7266" w:hanging="334"/>
      </w:pPr>
      <w:rPr>
        <w:rFonts w:hint="default"/>
        <w:lang w:val="en-US" w:eastAsia="en-US" w:bidi="ar-SA"/>
      </w:rPr>
    </w:lvl>
    <w:lvl w:ilvl="8" w:tplc="AA76F092">
      <w:numFmt w:val="bullet"/>
      <w:lvlText w:val="•"/>
      <w:lvlJc w:val="left"/>
      <w:pPr>
        <w:ind w:left="8204" w:hanging="334"/>
      </w:pPr>
      <w:rPr>
        <w:rFonts w:hint="default"/>
        <w:lang w:val="en-US" w:eastAsia="en-US" w:bidi="ar-SA"/>
      </w:rPr>
    </w:lvl>
  </w:abstractNum>
  <w:num w:numId="1" w16cid:durableId="13119909">
    <w:abstractNumId w:val="31"/>
  </w:num>
  <w:num w:numId="2" w16cid:durableId="1565722679">
    <w:abstractNumId w:val="35"/>
  </w:num>
  <w:num w:numId="3" w16cid:durableId="1388606922">
    <w:abstractNumId w:val="12"/>
  </w:num>
  <w:num w:numId="4" w16cid:durableId="1902014111">
    <w:abstractNumId w:val="17"/>
  </w:num>
  <w:num w:numId="5" w16cid:durableId="293951370">
    <w:abstractNumId w:val="10"/>
  </w:num>
  <w:num w:numId="6" w16cid:durableId="99423179">
    <w:abstractNumId w:val="11"/>
  </w:num>
  <w:num w:numId="7" w16cid:durableId="140970813">
    <w:abstractNumId w:val="33"/>
  </w:num>
  <w:num w:numId="8" w16cid:durableId="1437556475">
    <w:abstractNumId w:val="13"/>
  </w:num>
  <w:num w:numId="9" w16cid:durableId="815222719">
    <w:abstractNumId w:val="24"/>
  </w:num>
  <w:num w:numId="10" w16cid:durableId="785999279">
    <w:abstractNumId w:val="34"/>
  </w:num>
  <w:num w:numId="11" w16cid:durableId="1836872792">
    <w:abstractNumId w:val="21"/>
  </w:num>
  <w:num w:numId="12" w16cid:durableId="1101417718">
    <w:abstractNumId w:val="25"/>
  </w:num>
  <w:num w:numId="13" w16cid:durableId="350685271">
    <w:abstractNumId w:val="16"/>
  </w:num>
  <w:num w:numId="14" w16cid:durableId="1450978522">
    <w:abstractNumId w:val="23"/>
  </w:num>
  <w:num w:numId="15" w16cid:durableId="493840591">
    <w:abstractNumId w:val="9"/>
  </w:num>
  <w:num w:numId="16" w16cid:durableId="1271359583">
    <w:abstractNumId w:val="7"/>
  </w:num>
  <w:num w:numId="17" w16cid:durableId="141964889">
    <w:abstractNumId w:val="6"/>
  </w:num>
  <w:num w:numId="18" w16cid:durableId="184371493">
    <w:abstractNumId w:val="5"/>
  </w:num>
  <w:num w:numId="19" w16cid:durableId="1150756766">
    <w:abstractNumId w:val="4"/>
  </w:num>
  <w:num w:numId="20" w16cid:durableId="1575965823">
    <w:abstractNumId w:val="20"/>
  </w:num>
  <w:num w:numId="21" w16cid:durableId="1878352604">
    <w:abstractNumId w:val="19"/>
  </w:num>
  <w:num w:numId="22" w16cid:durableId="1306885363">
    <w:abstractNumId w:val="27"/>
  </w:num>
  <w:num w:numId="23" w16cid:durableId="1607300618">
    <w:abstractNumId w:val="28"/>
  </w:num>
  <w:num w:numId="24" w16cid:durableId="1489325819">
    <w:abstractNumId w:val="22"/>
  </w:num>
  <w:num w:numId="25" w16cid:durableId="378745022">
    <w:abstractNumId w:val="26"/>
  </w:num>
  <w:num w:numId="26" w16cid:durableId="385106387">
    <w:abstractNumId w:val="15"/>
  </w:num>
  <w:num w:numId="27" w16cid:durableId="720444352">
    <w:abstractNumId w:val="32"/>
  </w:num>
  <w:num w:numId="28" w16cid:durableId="95446395">
    <w:abstractNumId w:val="29"/>
  </w:num>
  <w:num w:numId="29" w16cid:durableId="327101625">
    <w:abstractNumId w:val="8"/>
  </w:num>
  <w:num w:numId="30" w16cid:durableId="104083887">
    <w:abstractNumId w:val="3"/>
  </w:num>
  <w:num w:numId="31" w16cid:durableId="796535397">
    <w:abstractNumId w:val="2"/>
  </w:num>
  <w:num w:numId="32" w16cid:durableId="1300038180">
    <w:abstractNumId w:val="1"/>
  </w:num>
  <w:num w:numId="33" w16cid:durableId="1336684260">
    <w:abstractNumId w:val="0"/>
  </w:num>
  <w:num w:numId="34" w16cid:durableId="1543053183">
    <w:abstractNumId w:val="36"/>
  </w:num>
  <w:num w:numId="35" w16cid:durableId="497231981">
    <w:abstractNumId w:val="14"/>
  </w:num>
  <w:num w:numId="36" w16cid:durableId="1645157281">
    <w:abstractNumId w:val="18"/>
  </w:num>
  <w:num w:numId="37" w16cid:durableId="1272519378">
    <w:abstractNumId w:val="30"/>
  </w:num>
  <w:num w:numId="38" w16cid:durableId="1140344878">
    <w:abstractNumId w:val="8"/>
  </w:num>
  <w:num w:numId="39" w16cid:durableId="37240231">
    <w:abstractNumId w:val="8"/>
  </w:num>
  <w:num w:numId="40" w16cid:durableId="715741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B44"/>
    <w:rsid w:val="000014D1"/>
    <w:rsid w:val="000213BE"/>
    <w:rsid w:val="00026532"/>
    <w:rsid w:val="0003111B"/>
    <w:rsid w:val="00051AC3"/>
    <w:rsid w:val="00056950"/>
    <w:rsid w:val="00092C6F"/>
    <w:rsid w:val="000A28E7"/>
    <w:rsid w:val="000A44EE"/>
    <w:rsid w:val="000A5ED7"/>
    <w:rsid w:val="000B386A"/>
    <w:rsid w:val="000F076C"/>
    <w:rsid w:val="000F0CFF"/>
    <w:rsid w:val="00101606"/>
    <w:rsid w:val="00105A82"/>
    <w:rsid w:val="00111EA2"/>
    <w:rsid w:val="00114090"/>
    <w:rsid w:val="00143F04"/>
    <w:rsid w:val="001452B7"/>
    <w:rsid w:val="00167932"/>
    <w:rsid w:val="001759FD"/>
    <w:rsid w:val="00176B4E"/>
    <w:rsid w:val="00177132"/>
    <w:rsid w:val="001D5F1B"/>
    <w:rsid w:val="001E4FA5"/>
    <w:rsid w:val="001E79C0"/>
    <w:rsid w:val="001E7FE5"/>
    <w:rsid w:val="002211A6"/>
    <w:rsid w:val="00264491"/>
    <w:rsid w:val="00266C77"/>
    <w:rsid w:val="00282871"/>
    <w:rsid w:val="002A7470"/>
    <w:rsid w:val="002E7562"/>
    <w:rsid w:val="00313C18"/>
    <w:rsid w:val="003275B2"/>
    <w:rsid w:val="00346E68"/>
    <w:rsid w:val="00353CA5"/>
    <w:rsid w:val="0037766C"/>
    <w:rsid w:val="003874FB"/>
    <w:rsid w:val="003878DC"/>
    <w:rsid w:val="003919E6"/>
    <w:rsid w:val="00393385"/>
    <w:rsid w:val="003C396D"/>
    <w:rsid w:val="00425548"/>
    <w:rsid w:val="00427B95"/>
    <w:rsid w:val="00431293"/>
    <w:rsid w:val="00481E79"/>
    <w:rsid w:val="004874B3"/>
    <w:rsid w:val="004D077C"/>
    <w:rsid w:val="005134B5"/>
    <w:rsid w:val="0054486C"/>
    <w:rsid w:val="005524BD"/>
    <w:rsid w:val="005663A5"/>
    <w:rsid w:val="005C54EC"/>
    <w:rsid w:val="005E73B9"/>
    <w:rsid w:val="006137C7"/>
    <w:rsid w:val="00640C11"/>
    <w:rsid w:val="006701E5"/>
    <w:rsid w:val="00675DCE"/>
    <w:rsid w:val="00676B28"/>
    <w:rsid w:val="006908ED"/>
    <w:rsid w:val="00697675"/>
    <w:rsid w:val="006B7E7B"/>
    <w:rsid w:val="006D5203"/>
    <w:rsid w:val="006D7618"/>
    <w:rsid w:val="006F0AF9"/>
    <w:rsid w:val="007208DC"/>
    <w:rsid w:val="00724C95"/>
    <w:rsid w:val="00776A56"/>
    <w:rsid w:val="00785CB5"/>
    <w:rsid w:val="007A4777"/>
    <w:rsid w:val="007A7C95"/>
    <w:rsid w:val="007C2452"/>
    <w:rsid w:val="007D5241"/>
    <w:rsid w:val="00810C4F"/>
    <w:rsid w:val="00852C10"/>
    <w:rsid w:val="00881B89"/>
    <w:rsid w:val="00896199"/>
    <w:rsid w:val="008C0EFE"/>
    <w:rsid w:val="008D573F"/>
    <w:rsid w:val="009170B6"/>
    <w:rsid w:val="00922D3C"/>
    <w:rsid w:val="00936FD0"/>
    <w:rsid w:val="009548C8"/>
    <w:rsid w:val="00995B49"/>
    <w:rsid w:val="009A367B"/>
    <w:rsid w:val="009B01AB"/>
    <w:rsid w:val="009B4680"/>
    <w:rsid w:val="009C5818"/>
    <w:rsid w:val="009F43E1"/>
    <w:rsid w:val="00A56CF6"/>
    <w:rsid w:val="00A81BB1"/>
    <w:rsid w:val="00AB617D"/>
    <w:rsid w:val="00AC1A45"/>
    <w:rsid w:val="00AC6077"/>
    <w:rsid w:val="00AD04CE"/>
    <w:rsid w:val="00AE2552"/>
    <w:rsid w:val="00AF6BF4"/>
    <w:rsid w:val="00B11CF6"/>
    <w:rsid w:val="00B16156"/>
    <w:rsid w:val="00B26D27"/>
    <w:rsid w:val="00B57AA3"/>
    <w:rsid w:val="00BB741C"/>
    <w:rsid w:val="00BD38EE"/>
    <w:rsid w:val="00BD51BC"/>
    <w:rsid w:val="00BF1298"/>
    <w:rsid w:val="00BF673F"/>
    <w:rsid w:val="00C142C5"/>
    <w:rsid w:val="00C1512B"/>
    <w:rsid w:val="00C2377B"/>
    <w:rsid w:val="00C5380E"/>
    <w:rsid w:val="00C80148"/>
    <w:rsid w:val="00CA23C4"/>
    <w:rsid w:val="00CA7A21"/>
    <w:rsid w:val="00CD70DD"/>
    <w:rsid w:val="00CF0511"/>
    <w:rsid w:val="00D62AB4"/>
    <w:rsid w:val="00D76B44"/>
    <w:rsid w:val="00DB7B9D"/>
    <w:rsid w:val="00DC15AB"/>
    <w:rsid w:val="00DD200F"/>
    <w:rsid w:val="00DD67C7"/>
    <w:rsid w:val="00E260CC"/>
    <w:rsid w:val="00E36386"/>
    <w:rsid w:val="00E43D2E"/>
    <w:rsid w:val="00E67B39"/>
    <w:rsid w:val="00E7130E"/>
    <w:rsid w:val="00E95C42"/>
    <w:rsid w:val="00EB1C51"/>
    <w:rsid w:val="00ED5752"/>
    <w:rsid w:val="00EF212F"/>
    <w:rsid w:val="00F10FAE"/>
    <w:rsid w:val="00F6098E"/>
    <w:rsid w:val="00F63CE1"/>
    <w:rsid w:val="00F642AA"/>
    <w:rsid w:val="00F74F40"/>
    <w:rsid w:val="00F82C4E"/>
    <w:rsid w:val="00FC4806"/>
    <w:rsid w:val="00FD485C"/>
    <w:rsid w:val="00FD6D73"/>
    <w:rsid w:val="00FE4D18"/>
    <w:rsid w:val="00FF4686"/>
    <w:rsid w:val="00FF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72B4001"/>
  <w15:chartTrackingRefBased/>
  <w15:docId w15:val="{E823DD07-F9ED-EA49-8E74-D5BBC96B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132"/>
    <w:pPr>
      <w:tabs>
        <w:tab w:val="left" w:pos="851"/>
        <w:tab w:val="left" w:pos="1701"/>
      </w:tabs>
    </w:pPr>
    <w:rPr>
      <w:rFonts w:ascii="DM Sans 14pt Light" w:hAnsi="DM Sans 14pt Light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B9D"/>
    <w:pPr>
      <w:keepNext/>
      <w:keepLines/>
      <w:spacing w:before="240"/>
      <w:outlineLvl w:val="0"/>
    </w:pPr>
    <w:rPr>
      <w:rFonts w:ascii="Outfit" w:eastAsiaTheme="majorEastAsia" w:hAnsi="Outfit" w:cstheme="majorBidi"/>
      <w:b/>
      <w:color w:val="082B40" w:themeColor="text2"/>
      <w:sz w:val="40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785CB5"/>
    <w:pPr>
      <w:keepNext/>
      <w:keepLines/>
      <w:spacing w:before="113" w:line="400" w:lineRule="exact"/>
      <w:outlineLvl w:val="1"/>
    </w:pPr>
    <w:rPr>
      <w:rFonts w:ascii="Outfit SemiBold" w:eastAsiaTheme="majorEastAsia" w:hAnsi="Outfit SemiBold" w:cstheme="majorBidi"/>
      <w:b/>
      <w:color w:val="38A5E0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2871"/>
    <w:pPr>
      <w:keepNext/>
      <w:keepLines/>
      <w:spacing w:before="40"/>
      <w:ind w:left="851" w:hanging="851"/>
      <w:outlineLvl w:val="2"/>
    </w:pPr>
    <w:rPr>
      <w:rFonts w:ascii="Outfit SemiBold" w:eastAsiaTheme="majorEastAsia" w:hAnsi="Outfit SemiBold" w:cstheme="majorBidi"/>
      <w:color w:val="082B40" w:themeColor="text2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5CB5"/>
    <w:pPr>
      <w:keepNext/>
      <w:keepLines/>
      <w:spacing w:before="40"/>
      <w:outlineLvl w:val="3"/>
    </w:pPr>
    <w:rPr>
      <w:rFonts w:ascii="Outfit Medium" w:eastAsiaTheme="majorEastAsia" w:hAnsi="Outfit Medium" w:cstheme="majorBidi"/>
      <w:iCs/>
      <w:color w:val="38A5E0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F47E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C7F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8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254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5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511"/>
  </w:style>
  <w:style w:type="paragraph" w:styleId="Footer">
    <w:name w:val="footer"/>
    <w:basedOn w:val="Normal"/>
    <w:link w:val="FooterChar"/>
    <w:uiPriority w:val="99"/>
    <w:unhideWhenUsed/>
    <w:rsid w:val="00CF05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511"/>
  </w:style>
  <w:style w:type="paragraph" w:customStyle="1" w:styleId="Header1Titlepage">
    <w:name w:val="Header 1 Title page"/>
    <w:basedOn w:val="Normal"/>
    <w:autoRedefine/>
    <w:uiPriority w:val="99"/>
    <w:rsid w:val="000B386A"/>
    <w:pPr>
      <w:suppressAutoHyphens/>
      <w:autoSpaceDE w:val="0"/>
      <w:autoSpaceDN w:val="0"/>
      <w:adjustRightInd w:val="0"/>
      <w:textAlignment w:val="center"/>
    </w:pPr>
    <w:rPr>
      <w:rFonts w:ascii="Outfit" w:hAnsi="Outfit" w:cs="Outfit"/>
      <w:b/>
      <w:bCs/>
      <w:color w:val="082B40" w:themeColor="text2"/>
      <w:kern w:val="0"/>
      <w:sz w:val="80"/>
      <w:szCs w:val="80"/>
      <w:lang w:val="en-US"/>
    </w:rPr>
  </w:style>
  <w:style w:type="paragraph" w:customStyle="1" w:styleId="Header2titlepage">
    <w:name w:val="Header 2 titlepage"/>
    <w:basedOn w:val="Normal"/>
    <w:uiPriority w:val="99"/>
    <w:rsid w:val="00785CB5"/>
    <w:pPr>
      <w:autoSpaceDE w:val="0"/>
      <w:autoSpaceDN w:val="0"/>
      <w:adjustRightInd w:val="0"/>
      <w:spacing w:line="288" w:lineRule="auto"/>
      <w:textAlignment w:val="center"/>
    </w:pPr>
    <w:rPr>
      <w:rFonts w:ascii="DM Sans 18pt 18pt Medium" w:hAnsi="DM Sans 18pt 18pt Medium" w:cs="DM Sans 18pt 18pt Medium"/>
      <w:color w:val="38A5E0" w:themeColor="accent1"/>
      <w:kern w:val="0"/>
      <w:sz w:val="48"/>
      <w:szCs w:val="48"/>
      <w:lang w:val="nl-NL"/>
    </w:rPr>
  </w:style>
  <w:style w:type="paragraph" w:customStyle="1" w:styleId="Basisalinea">
    <w:name w:val="[Basisalinea]"/>
    <w:basedOn w:val="Normal"/>
    <w:uiPriority w:val="99"/>
    <w:rsid w:val="00CF051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nl-NL"/>
    </w:rPr>
  </w:style>
  <w:style w:type="character" w:styleId="PageNumber">
    <w:name w:val="page number"/>
    <w:basedOn w:val="DefaultParagraphFont"/>
    <w:uiPriority w:val="99"/>
    <w:semiHidden/>
    <w:unhideWhenUsed/>
    <w:rsid w:val="001E79C0"/>
  </w:style>
  <w:style w:type="paragraph" w:styleId="NoSpacing">
    <w:name w:val="No Spacing"/>
    <w:uiPriority w:val="1"/>
    <w:qFormat/>
    <w:rsid w:val="00AB617D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DB7B9D"/>
    <w:rPr>
      <w:rFonts w:ascii="Outfit" w:eastAsiaTheme="majorEastAsia" w:hAnsi="Outfit" w:cstheme="majorBidi"/>
      <w:b/>
      <w:color w:val="082B40" w:themeColor="text2"/>
      <w:sz w:val="40"/>
      <w:szCs w:val="32"/>
      <w:lang w:val="en-US"/>
    </w:rPr>
  </w:style>
  <w:style w:type="paragraph" w:styleId="TOC1">
    <w:name w:val="toc 1"/>
    <w:next w:val="Normal"/>
    <w:autoRedefine/>
    <w:uiPriority w:val="39"/>
    <w:unhideWhenUsed/>
    <w:rsid w:val="007A4777"/>
    <w:pPr>
      <w:tabs>
        <w:tab w:val="left" w:pos="737"/>
        <w:tab w:val="right" w:leader="dot" w:pos="9072"/>
      </w:tabs>
      <w:spacing w:before="227"/>
      <w:ind w:left="737" w:hanging="737"/>
    </w:pPr>
    <w:rPr>
      <w:rFonts w:ascii="DM Sans 14pt SemiBold" w:hAnsi="DM Sans 14pt SemiBold"/>
      <w:b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FE4D18"/>
    <w:pPr>
      <w:tabs>
        <w:tab w:val="clear" w:pos="851"/>
        <w:tab w:val="clear" w:pos="1701"/>
        <w:tab w:val="left" w:pos="737"/>
        <w:tab w:val="right" w:leader="dot" w:pos="9072"/>
      </w:tabs>
      <w:spacing w:line="228" w:lineRule="exact"/>
    </w:pPr>
    <w:rPr>
      <w:rFonts w:ascii="DM Sans 14pt" w:hAnsi="DM Sans 14pt"/>
      <w:sz w:val="19"/>
    </w:rPr>
  </w:style>
  <w:style w:type="paragraph" w:styleId="TOC3">
    <w:name w:val="toc 3"/>
    <w:basedOn w:val="Normal"/>
    <w:next w:val="Normal"/>
    <w:autoRedefine/>
    <w:uiPriority w:val="39"/>
    <w:unhideWhenUsed/>
    <w:rsid w:val="00922D3C"/>
    <w:pPr>
      <w:tabs>
        <w:tab w:val="clear" w:pos="851"/>
        <w:tab w:val="clear" w:pos="1701"/>
        <w:tab w:val="left" w:pos="737"/>
        <w:tab w:val="right" w:leader="dot" w:pos="9072"/>
      </w:tabs>
    </w:pPr>
    <w:rPr>
      <w:rFonts w:ascii="DM Sans 14pt" w:hAnsi="DM Sans 14pt"/>
      <w:sz w:val="19"/>
      <w:lang w:val="en-GB"/>
    </w:rPr>
  </w:style>
  <w:style w:type="character" w:styleId="Hyperlink">
    <w:name w:val="Hyperlink"/>
    <w:basedOn w:val="DefaultParagraphFont"/>
    <w:uiPriority w:val="99"/>
    <w:unhideWhenUsed/>
    <w:rsid w:val="00F642AA"/>
    <w:rPr>
      <w:color w:val="37A4DF" w:themeColor="hyperlink"/>
      <w:u w:val="single"/>
    </w:rPr>
  </w:style>
  <w:style w:type="table" w:styleId="TableGrid">
    <w:name w:val="Table Grid"/>
    <w:basedOn w:val="TableNormal"/>
    <w:uiPriority w:val="39"/>
    <w:rsid w:val="00613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5">
    <w:name w:val="List Table 1 Light Accent 5"/>
    <w:basedOn w:val="TableNormal"/>
    <w:uiPriority w:val="46"/>
    <w:rsid w:val="005524BD"/>
    <w:tblPr>
      <w:tblStyleRowBandSize w:val="1"/>
    </w:tblPr>
    <w:tblStylePr w:type="firstRow">
      <w:rPr>
        <w:b/>
        <w:bCs/>
      </w:rPr>
      <w:tblPr/>
      <w:tcPr>
        <w:tcBorders>
          <w:bottom w:val="single" w:sz="4" w:space="0" w:color="86C8E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6C8E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6ECF8" w:themeFill="accent5" w:themeFillTint="33"/>
      </w:tcPr>
    </w:tblStylePr>
  </w:style>
  <w:style w:type="table" w:styleId="GridTable2-Accent5">
    <w:name w:val="Grid Table 2 Accent 5"/>
    <w:aliases w:val="Dynatos Tablestyle"/>
    <w:basedOn w:val="TableNormal"/>
    <w:uiPriority w:val="47"/>
    <w:rsid w:val="005524BD"/>
    <w:rPr>
      <w:rFonts w:ascii="DM Sans 14pt Light" w:hAnsi="DM Sans 14pt Light"/>
      <w:sz w:val="18"/>
    </w:rPr>
    <w:tblPr>
      <w:tblStyleRowBandSize w:val="1"/>
      <w:tblBorders>
        <w:bottom w:val="single" w:sz="2" w:space="0" w:color="86C8EB" w:themeColor="accent5" w:themeTint="99"/>
        <w:insideH w:val="single" w:sz="2" w:space="0" w:color="86C8EB" w:themeColor="accent5" w:themeTint="99"/>
        <w:insideV w:val="single" w:sz="2" w:space="0" w:color="86C8E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6C8EB" w:themeColor="accent5" w:themeTint="99"/>
          <w:insideH w:val="nil"/>
          <w:insideV w:val="nil"/>
        </w:tcBorders>
        <w:shd w:val="clear" w:color="auto" w:fill="F7F7F7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6C8EB" w:themeColor="accent5" w:themeTint="99"/>
          <w:bottom w:val="nil"/>
          <w:insideH w:val="nil"/>
          <w:insideV w:val="nil"/>
        </w:tcBorders>
        <w:shd w:val="clear" w:color="auto" w:fill="F7F7F7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6ECF8" w:themeFill="accent5" w:themeFillTint="33"/>
      </w:tcPr>
    </w:tblStylePr>
  </w:style>
  <w:style w:type="paragraph" w:customStyle="1" w:styleId="Tabletext">
    <w:name w:val="Table text"/>
    <w:basedOn w:val="Normal"/>
    <w:qFormat/>
    <w:rsid w:val="00F10FAE"/>
    <w:rPr>
      <w:rFonts w:cs="Times New Roman (Hoofdtekst CS)"/>
      <w:bCs/>
      <w:spacing w:val="2"/>
      <w:kern w:val="18"/>
      <w:sz w:val="18"/>
      <w:lang w:val="en-US"/>
      <w14:numSpacing w14:val="tabular"/>
    </w:rPr>
  </w:style>
  <w:style w:type="table" w:styleId="ListTable1Light-Accent1">
    <w:name w:val="List Table 1 Light Accent 1"/>
    <w:basedOn w:val="TableNormal"/>
    <w:uiPriority w:val="46"/>
    <w:rsid w:val="005524B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8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8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CF8" w:themeFill="accent1" w:themeFillTint="33"/>
      </w:tcPr>
    </w:tblStylePr>
    <w:tblStylePr w:type="band1Horz">
      <w:tblPr/>
      <w:tcPr>
        <w:shd w:val="clear" w:color="auto" w:fill="D7ECF8" w:themeFill="accent1" w:themeFillTint="33"/>
      </w:tcPr>
    </w:tblStylePr>
  </w:style>
  <w:style w:type="table" w:styleId="PlainTable3">
    <w:name w:val="Plain Table 3"/>
    <w:basedOn w:val="TableNormal"/>
    <w:uiPriority w:val="43"/>
    <w:rsid w:val="005524B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50A6E2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50A6E2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5524BD"/>
    <w:tblPr>
      <w:tblStyleRowBandSize w:val="1"/>
      <w:tblStyleColBandSize w:val="1"/>
      <w:tblBorders>
        <w:top w:val="single" w:sz="4" w:space="0" w:color="74B8E8" w:themeColor="text1" w:themeTint="66"/>
        <w:left w:val="single" w:sz="4" w:space="0" w:color="74B8E8" w:themeColor="text1" w:themeTint="66"/>
        <w:bottom w:val="single" w:sz="4" w:space="0" w:color="74B8E8" w:themeColor="text1" w:themeTint="66"/>
        <w:right w:val="single" w:sz="4" w:space="0" w:color="74B8E8" w:themeColor="text1" w:themeTint="66"/>
        <w:insideH w:val="single" w:sz="4" w:space="0" w:color="74B8E8" w:themeColor="text1" w:themeTint="66"/>
        <w:insideV w:val="single" w:sz="4" w:space="0" w:color="74B8E8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2E95D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95D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10FAE"/>
    <w:tblPr>
      <w:tblStyleRowBandSize w:val="1"/>
      <w:tblStyleColBandSize w:val="1"/>
      <w:tblBorders>
        <w:top w:val="single" w:sz="4" w:space="0" w:color="AFDAF2" w:themeColor="accent1" w:themeTint="66"/>
        <w:left w:val="single" w:sz="4" w:space="0" w:color="AFDAF2" w:themeColor="accent1" w:themeTint="66"/>
        <w:bottom w:val="single" w:sz="4" w:space="0" w:color="AFDAF2" w:themeColor="accent1" w:themeTint="66"/>
        <w:right w:val="single" w:sz="4" w:space="0" w:color="AFDAF2" w:themeColor="accent1" w:themeTint="66"/>
        <w:insideH w:val="single" w:sz="4" w:space="0" w:color="AFDAF2" w:themeColor="accent1" w:themeTint="66"/>
        <w:insideV w:val="single" w:sz="4" w:space="0" w:color="AFDA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7C8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8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DynatosTable">
    <w:name w:val="Dynatos Table"/>
    <w:basedOn w:val="ListTable1Light-Accent1"/>
    <w:uiPriority w:val="99"/>
    <w:rsid w:val="00CD70DD"/>
    <w:pPr>
      <w:tabs>
        <w:tab w:val="left" w:pos="737"/>
      </w:tabs>
      <w:spacing w:line="216" w:lineRule="exact"/>
    </w:pPr>
    <w:rPr>
      <w:rFonts w:ascii="DM Sans 14pt Light" w:hAnsi="DM Sans 14pt Light" w:cs="Times New Roman (Hoofdtekst CS)"/>
      <w:color w:val="082B40" w:themeColor="text2"/>
      <w:spacing w:val="4"/>
      <w:sz w:val="18"/>
      <w14:numSpacing w14:val="tabular"/>
    </w:rPr>
    <w:tblPr>
      <w:tblStyleColBandSize w:val="0"/>
      <w:tblBorders>
        <w:bottom w:val="single" w:sz="4" w:space="0" w:color="38A5E0" w:themeColor="accent1"/>
        <w:insideH w:val="single" w:sz="4" w:space="0" w:color="38A5E0" w:themeColor="accent1"/>
      </w:tblBorders>
    </w:tblPr>
    <w:tcPr>
      <w:shd w:val="clear" w:color="auto" w:fill="auto"/>
      <w:tcMar>
        <w:top w:w="79" w:type="dxa"/>
        <w:left w:w="79" w:type="dxa"/>
        <w:bottom w:w="79" w:type="dxa"/>
        <w:right w:w="79" w:type="dxa"/>
      </w:tcMar>
    </w:tcPr>
    <w:tblStylePr w:type="firstRow">
      <w:rPr>
        <w:b/>
        <w:bCs/>
      </w:rPr>
      <w:tblPr/>
      <w:tcPr>
        <w:tcBorders>
          <w:bottom w:val="single" w:sz="4" w:space="0" w:color="87C8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8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CF8" w:themeFill="accent1" w:themeFillTint="33"/>
      </w:tcPr>
    </w:tblStylePr>
    <w:tblStylePr w:type="band1Horz">
      <w:tblPr/>
      <w:tcPr>
        <w:shd w:val="clear" w:color="auto" w:fill="D7ECF8" w:themeFill="accent1" w:themeFillTint="33"/>
      </w:tcPr>
    </w:tblStylePr>
  </w:style>
  <w:style w:type="paragraph" w:customStyle="1" w:styleId="Index1">
    <w:name w:val="Index 1."/>
    <w:basedOn w:val="Normal"/>
    <w:uiPriority w:val="99"/>
    <w:rsid w:val="00CD70DD"/>
    <w:pPr>
      <w:tabs>
        <w:tab w:val="left" w:pos="737"/>
        <w:tab w:val="right" w:leader="dot" w:pos="9014"/>
      </w:tabs>
      <w:autoSpaceDE w:val="0"/>
      <w:autoSpaceDN w:val="0"/>
      <w:adjustRightInd w:val="0"/>
      <w:spacing w:before="227" w:line="288" w:lineRule="auto"/>
      <w:ind w:right="11"/>
      <w:textAlignment w:val="center"/>
    </w:pPr>
    <w:rPr>
      <w:rFonts w:ascii="DM Sans 18pt 18pt SemiBold" w:hAnsi="DM Sans 18pt 18pt SemiBold" w:cs="DM Sans 18pt 18pt SemiBold"/>
      <w:b/>
      <w:bCs/>
      <w:color w:val="000000"/>
      <w:kern w:val="0"/>
      <w:szCs w:val="20"/>
      <w:lang w:val="nl-NL"/>
    </w:rPr>
  </w:style>
  <w:style w:type="character" w:customStyle="1" w:styleId="Bold">
    <w:name w:val="Bold"/>
    <w:uiPriority w:val="99"/>
    <w:rsid w:val="00CD70DD"/>
    <w:rPr>
      <w:b/>
      <w:bCs/>
    </w:rPr>
  </w:style>
  <w:style w:type="numbering" w:customStyle="1" w:styleId="Huidigelijst6">
    <w:name w:val="Huidige lijst6"/>
    <w:uiPriority w:val="99"/>
    <w:rsid w:val="00F74F40"/>
    <w:pPr>
      <w:numPr>
        <w:numId w:val="14"/>
      </w:numPr>
    </w:pPr>
  </w:style>
  <w:style w:type="paragraph" w:customStyle="1" w:styleId="Paragraph">
    <w:name w:val="Paragraph"/>
    <w:basedOn w:val="Normal"/>
    <w:uiPriority w:val="99"/>
    <w:rsid w:val="000A5ED7"/>
    <w:pPr>
      <w:tabs>
        <w:tab w:val="left" w:pos="737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="DM Sans 18pt 18pt Light" w:hAnsi="DM Sans 18pt 18pt Light" w:cs="DM Sans 18pt 18pt Light"/>
      <w:color w:val="333333"/>
      <w:kern w:val="0"/>
      <w:szCs w:val="20"/>
      <w:lang w:val="nl-NL"/>
    </w:rPr>
  </w:style>
  <w:style w:type="paragraph" w:customStyle="1" w:styleId="Disclaimer">
    <w:name w:val="Disclaimer"/>
    <w:qFormat/>
    <w:rsid w:val="000A5ED7"/>
    <w:pPr>
      <w:framePr w:wrap="around" w:hAnchor="text" w:yAlign="bottom"/>
      <w:spacing w:line="240" w:lineRule="exact"/>
    </w:pPr>
    <w:rPr>
      <w:rFonts w:ascii="DM Sans 14pt Light" w:hAnsi="DM Sans 14pt Light" w:cs="DM Sans 18pt 18pt Light"/>
      <w:color w:val="3D3D3D" w:themeColor="background1" w:themeShade="40"/>
      <w:kern w:val="0"/>
      <w:sz w:val="20"/>
      <w:szCs w:val="20"/>
      <w:lang w:val="en-US"/>
    </w:rPr>
  </w:style>
  <w:style w:type="paragraph" w:customStyle="1" w:styleId="Tablebody">
    <w:name w:val="Table body"/>
    <w:basedOn w:val="Normal"/>
    <w:uiPriority w:val="99"/>
    <w:rsid w:val="00353CA5"/>
    <w:pPr>
      <w:tabs>
        <w:tab w:val="left" w:pos="3402"/>
      </w:tabs>
      <w:suppressAutoHyphens/>
      <w:autoSpaceDE w:val="0"/>
      <w:autoSpaceDN w:val="0"/>
      <w:adjustRightInd w:val="0"/>
      <w:spacing w:line="288" w:lineRule="auto"/>
      <w:ind w:right="11"/>
      <w:textAlignment w:val="center"/>
    </w:pPr>
    <w:rPr>
      <w:rFonts w:ascii="DM Sans 18pt 18pt Light" w:hAnsi="DM Sans 18pt 18pt Light" w:cs="DM Sans 18pt 18pt Light"/>
      <w:color w:val="000000"/>
      <w:kern w:val="0"/>
      <w:sz w:val="18"/>
      <w:szCs w:val="18"/>
      <w:lang w:val="nl-NL"/>
    </w:rPr>
  </w:style>
  <w:style w:type="character" w:customStyle="1" w:styleId="Heading2Char">
    <w:name w:val="Heading 2 Char"/>
    <w:basedOn w:val="DefaultParagraphFont"/>
    <w:link w:val="Heading2"/>
    <w:uiPriority w:val="99"/>
    <w:rsid w:val="00785CB5"/>
    <w:rPr>
      <w:rFonts w:ascii="Outfit SemiBold" w:eastAsiaTheme="majorEastAsia" w:hAnsi="Outfit SemiBold" w:cstheme="majorBidi"/>
      <w:b/>
      <w:color w:val="38A5E0" w:themeColor="accent1"/>
      <w:sz w:val="36"/>
      <w:szCs w:val="26"/>
    </w:rPr>
  </w:style>
  <w:style w:type="numbering" w:customStyle="1" w:styleId="Huidigelijst1">
    <w:name w:val="Huidige lijst1"/>
    <w:uiPriority w:val="99"/>
    <w:rsid w:val="004D077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FE4D18"/>
    <w:pPr>
      <w:numPr>
        <w:numId w:val="6"/>
      </w:numPr>
      <w:ind w:left="454" w:hanging="227"/>
      <w:contextualSpacing/>
    </w:pPr>
  </w:style>
  <w:style w:type="numbering" w:customStyle="1" w:styleId="Huidigelijst2">
    <w:name w:val="Huidige lijst2"/>
    <w:uiPriority w:val="99"/>
    <w:rsid w:val="00F63CE1"/>
    <w:pPr>
      <w:numPr>
        <w:numId w:val="5"/>
      </w:numPr>
    </w:pPr>
  </w:style>
  <w:style w:type="paragraph" w:customStyle="1" w:styleId="1header">
    <w:name w:val="1. header"/>
    <w:basedOn w:val="Normal"/>
    <w:uiPriority w:val="99"/>
    <w:rsid w:val="000A44EE"/>
    <w:pPr>
      <w:tabs>
        <w:tab w:val="clear" w:pos="851"/>
        <w:tab w:val="clear" w:pos="1701"/>
        <w:tab w:val="left" w:pos="850"/>
      </w:tabs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Outfit" w:hAnsi="Outfit" w:cs="Outfit"/>
      <w:b/>
      <w:bCs/>
      <w:color w:val="0C3B5A"/>
      <w:kern w:val="0"/>
      <w:sz w:val="40"/>
      <w:szCs w:val="40"/>
      <w:lang w:val="nl-NL"/>
    </w:rPr>
  </w:style>
  <w:style w:type="paragraph" w:customStyle="1" w:styleId="NumberedParagraph">
    <w:name w:val="Numbered Paragraph"/>
    <w:basedOn w:val="Normal"/>
    <w:uiPriority w:val="99"/>
    <w:rsid w:val="000A44EE"/>
    <w:pPr>
      <w:numPr>
        <w:numId w:val="8"/>
      </w:numPr>
      <w:tabs>
        <w:tab w:val="clear" w:pos="851"/>
        <w:tab w:val="clear" w:pos="1701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="DM Sans 18pt 18pt Light" w:hAnsi="DM Sans 18pt 18pt Light" w:cs="DM Sans 18pt 18pt Light"/>
      <w:color w:val="333333"/>
      <w:kern w:val="0"/>
      <w:szCs w:val="20"/>
      <w:lang w:val="nl-NL"/>
    </w:rPr>
  </w:style>
  <w:style w:type="paragraph" w:customStyle="1" w:styleId="Bulletedtext">
    <w:name w:val="Bulleted text"/>
    <w:basedOn w:val="Normal"/>
    <w:qFormat/>
    <w:rsid w:val="00697675"/>
  </w:style>
  <w:style w:type="paragraph" w:styleId="ListBullet">
    <w:name w:val="List Bullet"/>
    <w:basedOn w:val="Normal"/>
    <w:uiPriority w:val="99"/>
    <w:unhideWhenUsed/>
    <w:rsid w:val="001759FD"/>
    <w:pPr>
      <w:numPr>
        <w:numId w:val="15"/>
      </w:numPr>
      <w:contextualSpacing/>
    </w:pPr>
  </w:style>
  <w:style w:type="numbering" w:customStyle="1" w:styleId="Huidigelijst3">
    <w:name w:val="Huidige lijst3"/>
    <w:uiPriority w:val="99"/>
    <w:rsid w:val="000A44EE"/>
    <w:pPr>
      <w:numPr>
        <w:numId w:val="9"/>
      </w:numPr>
    </w:pPr>
  </w:style>
  <w:style w:type="numbering" w:customStyle="1" w:styleId="Huidigelijst4">
    <w:name w:val="Huidige lijst4"/>
    <w:uiPriority w:val="99"/>
    <w:rsid w:val="000A44EE"/>
    <w:pPr>
      <w:numPr>
        <w:numId w:val="10"/>
      </w:numPr>
    </w:pPr>
  </w:style>
  <w:style w:type="numbering" w:customStyle="1" w:styleId="Huidigelijst5">
    <w:name w:val="Huidige lijst5"/>
    <w:uiPriority w:val="99"/>
    <w:rsid w:val="000A44EE"/>
    <w:pPr>
      <w:numPr>
        <w:numId w:val="11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282871"/>
    <w:rPr>
      <w:rFonts w:ascii="Outfit SemiBold" w:eastAsiaTheme="majorEastAsia" w:hAnsi="Outfit SemiBold" w:cstheme="majorBidi"/>
      <w:color w:val="082B40" w:themeColor="text2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785CB5"/>
    <w:rPr>
      <w:rFonts w:ascii="Outfit Medium" w:eastAsiaTheme="majorEastAsia" w:hAnsi="Outfit Medium" w:cstheme="majorBidi"/>
      <w:iCs/>
      <w:color w:val="38A5E0" w:themeColor="accent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871"/>
    <w:rPr>
      <w:rFonts w:asciiTheme="majorHAnsi" w:eastAsiaTheme="majorEastAsia" w:hAnsiTheme="majorHAnsi" w:cstheme="majorBidi"/>
      <w:color w:val="125478" w:themeColor="accent1" w:themeShade="7F"/>
      <w:sz w:val="20"/>
    </w:rPr>
  </w:style>
  <w:style w:type="paragraph" w:styleId="ListBullet2">
    <w:name w:val="List Bullet 2"/>
    <w:basedOn w:val="Normal"/>
    <w:uiPriority w:val="99"/>
    <w:unhideWhenUsed/>
    <w:rsid w:val="001759FD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1759FD"/>
    <w:pPr>
      <w:numPr>
        <w:numId w:val="17"/>
      </w:numPr>
      <w:contextualSpacing/>
    </w:pPr>
  </w:style>
  <w:style w:type="paragraph" w:styleId="ListBullet4">
    <w:name w:val="List Bullet 4"/>
    <w:basedOn w:val="Normal"/>
    <w:uiPriority w:val="99"/>
    <w:unhideWhenUsed/>
    <w:rsid w:val="001759FD"/>
    <w:pPr>
      <w:numPr>
        <w:numId w:val="18"/>
      </w:numPr>
      <w:contextualSpacing/>
    </w:pPr>
  </w:style>
  <w:style w:type="paragraph" w:styleId="ListBullet5">
    <w:name w:val="List Bullet 5"/>
    <w:basedOn w:val="Normal"/>
    <w:uiPriority w:val="99"/>
    <w:unhideWhenUsed/>
    <w:rsid w:val="001759FD"/>
    <w:pPr>
      <w:numPr>
        <w:numId w:val="19"/>
      </w:numPr>
      <w:contextualSpacing/>
    </w:pPr>
  </w:style>
  <w:style w:type="paragraph" w:styleId="TOC4">
    <w:name w:val="toc 4"/>
    <w:basedOn w:val="Normal"/>
    <w:next w:val="Normal"/>
    <w:autoRedefine/>
    <w:uiPriority w:val="39"/>
    <w:unhideWhenUsed/>
    <w:rsid w:val="001759FD"/>
    <w:pPr>
      <w:tabs>
        <w:tab w:val="clear" w:pos="851"/>
        <w:tab w:val="clear" w:pos="1701"/>
      </w:tabs>
      <w:spacing w:after="100"/>
      <w:ind w:left="600"/>
    </w:pPr>
  </w:style>
  <w:style w:type="paragraph" w:customStyle="1" w:styleId="Discriptorbackcover">
    <w:name w:val="Discriptor backcover"/>
    <w:basedOn w:val="Normal"/>
    <w:qFormat/>
    <w:rsid w:val="00DD67C7"/>
    <w:pPr>
      <w:tabs>
        <w:tab w:val="clear" w:pos="851"/>
        <w:tab w:val="clear" w:pos="1701"/>
      </w:tabs>
      <w:autoSpaceDE w:val="0"/>
      <w:autoSpaceDN w:val="0"/>
      <w:adjustRightInd w:val="0"/>
      <w:spacing w:line="288" w:lineRule="auto"/>
      <w:ind w:left="3345"/>
      <w:textAlignment w:val="center"/>
    </w:pPr>
    <w:rPr>
      <w:rFonts w:ascii="Outfit" w:hAnsi="Outfit" w:cs="Outfit"/>
      <w:color w:val="3BA5DD"/>
      <w:kern w:val="0"/>
      <w:sz w:val="24"/>
      <w:lang w:val="nl-NL"/>
    </w:rPr>
  </w:style>
  <w:style w:type="paragraph" w:customStyle="1" w:styleId="Addressesbackcover">
    <w:name w:val="Addresses backcover"/>
    <w:basedOn w:val="Normal"/>
    <w:qFormat/>
    <w:rsid w:val="00DD67C7"/>
    <w:pPr>
      <w:tabs>
        <w:tab w:val="clear" w:pos="851"/>
        <w:tab w:val="clear" w:pos="1701"/>
        <w:tab w:val="left" w:pos="737"/>
      </w:tabs>
      <w:suppressAutoHyphens/>
      <w:autoSpaceDE w:val="0"/>
      <w:autoSpaceDN w:val="0"/>
      <w:adjustRightInd w:val="0"/>
      <w:ind w:left="3345"/>
      <w:textAlignment w:val="center"/>
    </w:pPr>
    <w:rPr>
      <w:rFonts w:ascii="DM Sans 18pt 18pt Light" w:hAnsi="DM Sans 18pt 18pt Light" w:cs="DM Sans 18pt 18pt Light"/>
      <w:bCs/>
      <w:color w:val="0C3B5A"/>
      <w:kern w:val="0"/>
      <w:szCs w:val="20"/>
      <w:lang w:val="nl-NL"/>
    </w:rPr>
  </w:style>
  <w:style w:type="paragraph" w:customStyle="1" w:styleId="HeaderDisclaimer">
    <w:name w:val="Header Disclaimer"/>
    <w:basedOn w:val="Normal"/>
    <w:qFormat/>
    <w:rsid w:val="009B01AB"/>
    <w:pPr>
      <w:framePr w:wrap="around" w:hAnchor="text" w:yAlign="bottom"/>
    </w:pPr>
    <w:rPr>
      <w:rFonts w:ascii="Outfit SemiBold" w:hAnsi="Outfit SemiBold" w:cs="Times New Roman (Hoofdtekst CS)"/>
      <w:b/>
      <w:color w:val="082B40" w:themeColor="text2"/>
      <w:spacing w:val="14"/>
      <w:sz w:val="28"/>
      <w:lang w:val="en-US"/>
    </w:rPr>
  </w:style>
  <w:style w:type="paragraph" w:customStyle="1" w:styleId="Standard-extrapadding">
    <w:name w:val="Standard - extra padding"/>
    <w:basedOn w:val="Normal"/>
    <w:qFormat/>
    <w:rsid w:val="00FD6D73"/>
    <w:pPr>
      <w:spacing w:before="120"/>
    </w:pPr>
    <w:rPr>
      <w:lang w:val="en-US"/>
    </w:rPr>
  </w:style>
  <w:style w:type="paragraph" w:customStyle="1" w:styleId="Heading1-notindexed">
    <w:name w:val="Heading 1 - not indexed"/>
    <w:basedOn w:val="Normal"/>
    <w:qFormat/>
    <w:rsid w:val="007A4777"/>
    <w:pPr>
      <w:spacing w:before="240"/>
    </w:pPr>
    <w:rPr>
      <w:rFonts w:ascii="Outfit" w:hAnsi="Outfit" w:cs="Times New Roman (Hoofdtekst CS)"/>
      <w:b/>
      <w:bCs/>
      <w:color w:val="082B40" w:themeColor="text2"/>
      <w:sz w:val="40"/>
      <w:szCs w:val="40"/>
      <w:lang w:val="en-US"/>
    </w:rPr>
  </w:style>
  <w:style w:type="paragraph" w:customStyle="1" w:styleId="Bulletedlistbiggerlineheigt">
    <w:name w:val="Bulleted list bigger lineheigt"/>
    <w:qFormat/>
    <w:rsid w:val="007A4777"/>
    <w:pPr>
      <w:numPr>
        <w:numId w:val="26"/>
      </w:numPr>
      <w:spacing w:after="120"/>
    </w:pPr>
    <w:rPr>
      <w:rFonts w:ascii="DM Sans 14pt Light" w:hAnsi="DM Sans 14pt Light"/>
      <w:sz w:val="20"/>
      <w:lang w:val="en-US"/>
    </w:rPr>
  </w:style>
  <w:style w:type="paragraph" w:styleId="ListNumber">
    <w:name w:val="List Number"/>
    <w:basedOn w:val="Normal"/>
    <w:uiPriority w:val="99"/>
    <w:unhideWhenUsed/>
    <w:rsid w:val="00BD38EE"/>
    <w:pPr>
      <w:numPr>
        <w:numId w:val="29"/>
      </w:numPr>
      <w:contextualSpacing/>
    </w:pPr>
  </w:style>
  <w:style w:type="paragraph" w:styleId="ListNumber2">
    <w:name w:val="List Number 2"/>
    <w:basedOn w:val="Normal"/>
    <w:uiPriority w:val="99"/>
    <w:unhideWhenUsed/>
    <w:rsid w:val="00BD38EE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unhideWhenUsed/>
    <w:rsid w:val="00BD38EE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unhideWhenUsed/>
    <w:rsid w:val="00BD38EE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unhideWhenUsed/>
    <w:rsid w:val="00BD38EE"/>
    <w:pPr>
      <w:numPr>
        <w:numId w:val="33"/>
      </w:numPr>
      <w:contextualSpacing/>
    </w:pPr>
  </w:style>
  <w:style w:type="paragraph" w:customStyle="1" w:styleId="Introduction">
    <w:name w:val="Introduction"/>
    <w:basedOn w:val="Normal"/>
    <w:qFormat/>
    <w:rsid w:val="00BD38EE"/>
    <w:rPr>
      <w:rFonts w:ascii="DM Sans 14pt Medium" w:hAnsi="DM Sans 14pt Medium"/>
      <w:sz w:val="22"/>
      <w:lang w:val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BD38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38EE"/>
    <w:rPr>
      <w:color w:val="19B8AF" w:themeColor="accent6" w:themeShade="80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8961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96199"/>
    <w:rPr>
      <w:rFonts w:ascii="DM Sans 14pt Light" w:hAnsi="DM Sans 14pt Light"/>
      <w:sz w:val="20"/>
    </w:rPr>
  </w:style>
  <w:style w:type="paragraph" w:customStyle="1" w:styleId="TableParagraph">
    <w:name w:val="Table Paragraph"/>
    <w:basedOn w:val="Normal"/>
    <w:uiPriority w:val="1"/>
    <w:qFormat/>
    <w:rsid w:val="00FF47E2"/>
    <w:pPr>
      <w:widowControl w:val="0"/>
      <w:tabs>
        <w:tab w:val="clear" w:pos="851"/>
        <w:tab w:val="clear" w:pos="1701"/>
      </w:tabs>
      <w:autoSpaceDE w:val="0"/>
      <w:autoSpaceDN w:val="0"/>
    </w:pPr>
    <w:rPr>
      <w:rFonts w:ascii="Inter" w:eastAsia="Inter" w:hAnsi="Inter" w:cs="Inter"/>
      <w:kern w:val="0"/>
      <w:sz w:val="22"/>
      <w:szCs w:val="2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F47E2"/>
    <w:rPr>
      <w:rFonts w:asciiTheme="majorHAnsi" w:eastAsiaTheme="majorEastAsia" w:hAnsiTheme="majorHAnsi" w:cstheme="majorBidi"/>
      <w:color w:val="1C7FB5" w:themeColor="accent1" w:themeShade="BF"/>
      <w:sz w:val="20"/>
    </w:rPr>
  </w:style>
  <w:style w:type="character" w:customStyle="1" w:styleId="-hw-147">
    <w:name w:val="-hw-147"/>
    <w:basedOn w:val="DefaultParagraphFont"/>
    <w:rsid w:val="006701E5"/>
  </w:style>
  <w:style w:type="character" w:customStyle="1" w:styleId="text-format-content">
    <w:name w:val="text-format-content"/>
    <w:basedOn w:val="DefaultParagraphFont"/>
    <w:rsid w:val="006701E5"/>
  </w:style>
  <w:style w:type="character" w:customStyle="1" w:styleId="apple-converted-space">
    <w:name w:val="apple-converted-space"/>
    <w:basedOn w:val="DefaultParagraphFont"/>
    <w:rsid w:val="00670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9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154108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30107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870720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0630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8784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8348056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55159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2151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3097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1079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8246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64739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60887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3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286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75338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28331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1872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753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5606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office.com/e/y7nKNEqgnq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acturation.chorus-pro.gouv.fr/annuaire/%23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ronos.sharepoint.com/sites/KlantoverzichtPractice/Shared%20Documents/Routty%20Cloud/Internal%20documentation/Mandates/France/00%20-%20Sales%20and%20Project%20Management%20templates/FR%20Mandate_EU_Identity%20Verification%20&amp;%20Central%20Directory" TargetMode="External"/></Relationships>
</file>

<file path=word/theme/theme1.xml><?xml version="1.0" encoding="utf-8"?>
<a:theme xmlns:a="http://schemas.openxmlformats.org/drawingml/2006/main" name="Dynatos-Light 2024">
  <a:themeElements>
    <a:clrScheme name="Dynatos New Colors 2024">
      <a:dk1>
        <a:srgbClr val="0F3C5B"/>
      </a:dk1>
      <a:lt1>
        <a:srgbClr val="F7F7F7"/>
      </a:lt1>
      <a:dk2>
        <a:srgbClr val="082B40"/>
      </a:dk2>
      <a:lt2>
        <a:srgbClr val="E2F3FC"/>
      </a:lt2>
      <a:accent1>
        <a:srgbClr val="38A5E0"/>
      </a:accent1>
      <a:accent2>
        <a:srgbClr val="B0F5F1"/>
      </a:accent2>
      <a:accent3>
        <a:srgbClr val="999999"/>
      </a:accent3>
      <a:accent4>
        <a:srgbClr val="FF8E00"/>
      </a:accent4>
      <a:accent5>
        <a:srgbClr val="37A4DF"/>
      </a:accent5>
      <a:accent6>
        <a:srgbClr val="AFF4F0"/>
      </a:accent6>
      <a:hlink>
        <a:srgbClr val="37A4DF"/>
      </a:hlink>
      <a:folHlink>
        <a:srgbClr val="AFF4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algn="l">
          <a:defRPr dirty="0" smtClean="0">
            <a:latin typeface="DM Sans 14pt" pitchFamily="2" charset="77"/>
            <a:ea typeface="Open Sans Light" pitchFamily="2" charset="0"/>
            <a:cs typeface="Open Sans Light" pitchFamily="2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Dynatos-Light 2024" id="{3DB69A4D-C669-0548-9C06-3EB063100C60}" vid="{BD69677E-5316-C34B-90E0-3A2EF7FCE46B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075A8C-3B26-9D46-BB36-B9410808B3D4}">
  <we:reference id="wa104380972" version="1.0.0.0" store="nl-NL" storeType="OMEX"/>
  <we:alternateReferences>
    <we:reference id="wa104380972" version="1.0.0.0" store="WA1043809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467e12-2db9-4787-ad5b-bc31975a305d">
      <Terms xmlns="http://schemas.microsoft.com/office/infopath/2007/PartnerControls"/>
    </lcf76f155ced4ddcb4097134ff3c332f>
    <TaxCatchAll xmlns="d81bb924-1cc3-4134-bdb4-71fa8c31a2dd" xsi:nil="true"/>
    <Legal_x0020_Representative_x0020_First_x0020_Name_x0020__x0028_Please_x0020_enter_x0020_your_x0020_name_x0020_exactly_x0020_as_x0020_it_x0020_appears_x0020_on_x0020_your_x0020_official_x0020_ID_x0020_document_x0029_ xmlns="3f467e12-2db9-4787-ad5b-bc31975a305d"/>
    <Legal_x0020_Representative_x0020_Surname_x002f_Last_x0020_Name xmlns="3f467e12-2db9-4787-ad5b-bc31975a305d"/>
    <Legal_x0020_Representative_x0020_Email_x0020_Address xmlns="3f467e12-2db9-4787-ad5b-bc31975a305d"/>
    <Legal_x0020_Representative_x0020_Mobile_x0020_Phone_x0020_Number_x0020_Calling_x0020_Code xmlns="3f467e12-2db9-4787-ad5b-bc31975a30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63CD6903C2DF4F801E3EF6D5E6F4EA" ma:contentTypeVersion="17" ma:contentTypeDescription="Een nieuw document maken." ma:contentTypeScope="" ma:versionID="bd53ed39b88dc57b81f5a86f2d708b85">
  <xsd:schema xmlns:xsd="http://www.w3.org/2001/XMLSchema" xmlns:xs="http://www.w3.org/2001/XMLSchema" xmlns:p="http://schemas.microsoft.com/office/2006/metadata/properties" xmlns:ns2="3f467e12-2db9-4787-ad5b-bc31975a305d" xmlns:ns3="d81bb924-1cc3-4134-bdb4-71fa8c31a2dd" targetNamespace="http://schemas.microsoft.com/office/2006/metadata/properties" ma:root="true" ma:fieldsID="89de241bff17e3847c2a8795f37c9bcd" ns2:_="" ns3:_="">
    <xsd:import namespace="3f467e12-2db9-4787-ad5b-bc31975a305d"/>
    <xsd:import namespace="d81bb924-1cc3-4134-bdb4-71fa8c31a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egal_x0020_Representative_x0020_First_x0020_Name_x0020__x0028_Please_x0020_enter_x0020_your_x0020_name_x0020_exactly_x0020_as_x0020_it_x0020_appears_x0020_on_x0020_your_x0020_official_x0020_ID_x0020_document_x0029_"/>
                <xsd:element ref="ns2:Legal_x0020_Representative_x0020_Surname_x002f_Last_x0020_Name"/>
                <xsd:element ref="ns2:Legal_x0020_Representative_x0020_Email_x0020_Address"/>
                <xsd:element ref="ns2:Legal_x0020_Representative_x0020_Mobile_x0020_Phone_x0020_Number_x0020_Calling_x0020_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67e12-2db9-4787-ad5b-bc31975a3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2998bec-b809-4b7b-a52a-864659d8be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egal_x0020_Representative_x0020_First_x0020_Name_x0020__x0028_Please_x0020_enter_x0020_your_x0020_name_x0020_exactly_x0020_as_x0020_it_x0020_appears_x0020_on_x0020_your_x0020_official_x0020_ID_x0020_document_x0029_" ma:index="21" ma:displayName="Legal Representative First Name (Please enter your name exactly as it appears on your official ID document)" ma:internalName="Legal_x0020_Representative_x0020_First_x0020_Name_x0020__x0028_Please_x0020_enter_x0020_your_x0020_name_x0020_exactly_x0020_as_x0020_it_x0020_appears_x0020_on_x0020_your_x0020_official_x0020_ID_x0020_document_x0029_">
      <xsd:simpleType>
        <xsd:restriction base="dms:Text">
          <xsd:maxLength value="255"/>
        </xsd:restriction>
      </xsd:simpleType>
    </xsd:element>
    <xsd:element name="Legal_x0020_Representative_x0020_Surname_x002f_Last_x0020_Name" ma:index="22" ma:displayName="Legal Representative Surname/Last Name" ma:internalName="Legal_x0020_Representative_x0020_Surname_x002f_Last_x0020_Name">
      <xsd:simpleType>
        <xsd:restriction base="dms:Note">
          <xsd:maxLength value="255"/>
        </xsd:restriction>
      </xsd:simpleType>
    </xsd:element>
    <xsd:element name="Legal_x0020_Representative_x0020_Email_x0020_Address" ma:index="23" ma:displayName="Legal Representative Email Address" ma:internalName="Legal_x0020_Representative_x0020_Email_x0020_Address">
      <xsd:simpleType>
        <xsd:restriction base="dms:Text"/>
      </xsd:simpleType>
    </xsd:element>
    <xsd:element name="Legal_x0020_Representative_x0020_Mobile_x0020_Phone_x0020_Number_x0020_Calling_x0020_Code" ma:index="24" nillable="true" ma:displayName="Legal Representative Mobile Phone Number Calling Code" ma:internalName="Legal_x0020_Representative_x0020_Mobile_x0020_Phone_x0020_Number_x0020_Calling_x0020_Cod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bb924-1cc3-4134-bdb4-71fa8c31a2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6b237c-d44c-4d0a-a6e7-0725b5b0abd9}" ma:internalName="TaxCatchAll" ma:showField="CatchAllData" ma:web="d81bb924-1cc3-4134-bdb4-71fa8c31a2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BA5F5A-C3F1-3A4D-8B8E-94BF591BF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24F39A-342A-44F4-B8C6-DD590E2BA2A2}">
  <ds:schemaRefs>
    <ds:schemaRef ds:uri="http://schemas.microsoft.com/office/2006/metadata/properties"/>
    <ds:schemaRef ds:uri="http://schemas.microsoft.com/office/infopath/2007/PartnerControls"/>
    <ds:schemaRef ds:uri="3f467e12-2db9-4787-ad5b-bc31975a305d"/>
    <ds:schemaRef ds:uri="d81bb924-1cc3-4134-bdb4-71fa8c31a2dd"/>
  </ds:schemaRefs>
</ds:datastoreItem>
</file>

<file path=customXml/itemProps3.xml><?xml version="1.0" encoding="utf-8"?>
<ds:datastoreItem xmlns:ds="http://schemas.openxmlformats.org/officeDocument/2006/customXml" ds:itemID="{1563E713-3170-4967-84E8-FBC8545025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3C0B98-46B2-4817-8A64-2AEDD10EF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67e12-2db9-4787-ad5b-bc31975a305d"/>
    <ds:schemaRef ds:uri="d81bb924-1cc3-4134-bdb4-71fa8c31a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2fb1f8c-dd3e-4dc3-af27-7f903594cfe2}" enabled="1" method="Privileged" siteId="{49c3d703-3579-47bf-a888-7c913fbdced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FR%20Mandate_EU_Identity%20Verification%20&amp;%20Central%20Directory</Template>
  <TotalTime>0</TotalTime>
  <Pages>11</Pages>
  <Words>1928</Words>
  <Characters>10991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</dc:creator>
  <cp:keywords/>
  <dc:description/>
  <cp:lastModifiedBy>Johan Stockman</cp:lastModifiedBy>
  <cp:revision>1</cp:revision>
  <dcterms:created xsi:type="dcterms:W3CDTF">2026-05-11T15:30:00Z</dcterms:created>
  <dcterms:modified xsi:type="dcterms:W3CDTF">2026-05-11T15:30:00Z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0x0101009063CD6903C2DF4F801E3EF6D5E6F4EA</vt:lpwstr>
  </property>
  <property fmtid="{D5CDD505-2E9C-101B-9397-08002B2CF9AE}" pid="3" name="MediaServiceImageTags">
    <vt:lpwstr/>
  </property>
</Properties>
</file>